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9DF" w:rsidRPr="006E1F38" w:rsidRDefault="007859DF" w:rsidP="001C3C30">
      <w:pPr>
        <w:ind w:right="-828"/>
        <w:jc w:val="center"/>
        <w:rPr>
          <w:sz w:val="144"/>
          <w:szCs w:val="144"/>
          <w:u w:val="single"/>
        </w:rPr>
      </w:pPr>
      <w:r w:rsidRPr="006E1F38">
        <w:rPr>
          <w:b/>
          <w:bCs/>
          <w:sz w:val="144"/>
          <w:szCs w:val="144"/>
          <w:u w:val="single"/>
        </w:rPr>
        <w:t>Prodej slepiček</w:t>
      </w:r>
    </w:p>
    <w:p w:rsidR="007859DF" w:rsidRDefault="007859DF" w:rsidP="001C3C30">
      <w:pPr>
        <w:jc w:val="center"/>
        <w:rPr>
          <w:sz w:val="48"/>
          <w:szCs w:val="48"/>
        </w:rPr>
      </w:pPr>
    </w:p>
    <w:p w:rsidR="007859DF" w:rsidRDefault="007859DF" w:rsidP="002A6E80">
      <w:pPr>
        <w:rPr>
          <w:sz w:val="48"/>
          <w:szCs w:val="48"/>
        </w:rPr>
      </w:pPr>
      <w:r>
        <w:rPr>
          <w:sz w:val="48"/>
          <w:szCs w:val="48"/>
        </w:rPr>
        <w:t>Drůbež Červený Hrádek</w:t>
      </w:r>
      <w:r w:rsidRPr="006437B9">
        <w:rPr>
          <w:sz w:val="48"/>
          <w:szCs w:val="48"/>
        </w:rPr>
        <w:t>,</w:t>
      </w:r>
      <w:r>
        <w:rPr>
          <w:sz w:val="48"/>
          <w:szCs w:val="48"/>
        </w:rPr>
        <w:t xml:space="preserve"> </w:t>
      </w:r>
      <w:r w:rsidRPr="006437B9">
        <w:rPr>
          <w:sz w:val="48"/>
          <w:szCs w:val="48"/>
        </w:rPr>
        <w:t>firma Dráb</w:t>
      </w:r>
      <w:r>
        <w:rPr>
          <w:sz w:val="48"/>
          <w:szCs w:val="48"/>
        </w:rPr>
        <w:t xml:space="preserve">,  </w:t>
      </w:r>
      <w:r w:rsidRPr="006437B9">
        <w:rPr>
          <w:sz w:val="48"/>
          <w:szCs w:val="48"/>
        </w:rPr>
        <w:t>oznamuje svým zákazníkům,</w:t>
      </w:r>
      <w:r>
        <w:rPr>
          <w:sz w:val="48"/>
          <w:szCs w:val="48"/>
        </w:rPr>
        <w:t xml:space="preserve"> </w:t>
      </w:r>
      <w:r w:rsidRPr="006437B9">
        <w:rPr>
          <w:sz w:val="48"/>
          <w:szCs w:val="48"/>
        </w:rPr>
        <w:t xml:space="preserve">že opět prodává slepičky  snáškových plemen </w:t>
      </w:r>
      <w:r w:rsidRPr="006437B9">
        <w:rPr>
          <w:b/>
          <w:bCs/>
          <w:sz w:val="48"/>
          <w:szCs w:val="48"/>
        </w:rPr>
        <w:t>Tetra</w:t>
      </w:r>
      <w:r w:rsidRPr="006437B9">
        <w:rPr>
          <w:sz w:val="48"/>
          <w:szCs w:val="48"/>
        </w:rPr>
        <w:t xml:space="preserve"> hnědá a </w:t>
      </w:r>
      <w:r>
        <w:rPr>
          <w:sz w:val="48"/>
          <w:szCs w:val="48"/>
        </w:rPr>
        <w:t xml:space="preserve">- </w:t>
      </w:r>
      <w:r>
        <w:rPr>
          <w:sz w:val="48"/>
          <w:szCs w:val="48"/>
          <w:u w:val="single"/>
        </w:rPr>
        <w:t xml:space="preserve"> </w:t>
      </w:r>
      <w:r w:rsidRPr="006437B9">
        <w:rPr>
          <w:b/>
          <w:bCs/>
          <w:sz w:val="48"/>
          <w:szCs w:val="48"/>
        </w:rPr>
        <w:t>Dominant</w:t>
      </w:r>
      <w:r w:rsidRPr="006437B9">
        <w:rPr>
          <w:sz w:val="48"/>
          <w:szCs w:val="48"/>
        </w:rPr>
        <w:t>–černý,</w:t>
      </w:r>
      <w:r>
        <w:rPr>
          <w:sz w:val="48"/>
          <w:szCs w:val="48"/>
        </w:rPr>
        <w:t xml:space="preserve"> </w:t>
      </w:r>
      <w:r w:rsidRPr="006437B9">
        <w:rPr>
          <w:sz w:val="48"/>
          <w:szCs w:val="48"/>
        </w:rPr>
        <w:t>modrý,</w:t>
      </w:r>
      <w:r>
        <w:rPr>
          <w:sz w:val="48"/>
          <w:szCs w:val="48"/>
        </w:rPr>
        <w:t xml:space="preserve"> </w:t>
      </w:r>
      <w:r w:rsidRPr="006437B9">
        <w:rPr>
          <w:sz w:val="48"/>
          <w:szCs w:val="48"/>
        </w:rPr>
        <w:t>žlutý,</w:t>
      </w:r>
      <w:r>
        <w:rPr>
          <w:sz w:val="48"/>
          <w:szCs w:val="48"/>
        </w:rPr>
        <w:t xml:space="preserve"> bílý a kropenatý. Stáří 17-19 týdnů.   Cena 170,- až 185,-Kč/ ks</w:t>
      </w:r>
      <w:r w:rsidRPr="006437B9">
        <w:rPr>
          <w:sz w:val="48"/>
          <w:szCs w:val="48"/>
        </w:rPr>
        <w:t xml:space="preserve">. </w:t>
      </w:r>
    </w:p>
    <w:p w:rsidR="007859DF" w:rsidRPr="006437B9" w:rsidRDefault="007859DF" w:rsidP="002A6E80">
      <w:pPr>
        <w:rPr>
          <w:sz w:val="48"/>
          <w:szCs w:val="48"/>
        </w:rPr>
      </w:pPr>
      <w:r>
        <w:rPr>
          <w:sz w:val="48"/>
          <w:szCs w:val="48"/>
        </w:rPr>
        <w:t>P</w:t>
      </w:r>
      <w:r w:rsidRPr="006437B9">
        <w:rPr>
          <w:sz w:val="48"/>
          <w:szCs w:val="48"/>
        </w:rPr>
        <w:t xml:space="preserve">rodáváme slepičky </w:t>
      </w:r>
      <w:r w:rsidRPr="006437B9">
        <w:rPr>
          <w:b/>
          <w:bCs/>
          <w:sz w:val="48"/>
          <w:szCs w:val="48"/>
        </w:rPr>
        <w:t>pouze našeho chovu</w:t>
      </w:r>
      <w:r w:rsidRPr="006437B9">
        <w:rPr>
          <w:sz w:val="48"/>
          <w:szCs w:val="48"/>
        </w:rPr>
        <w:t>!</w:t>
      </w:r>
    </w:p>
    <w:p w:rsidR="007859DF" w:rsidRPr="00E4662C" w:rsidRDefault="007859DF" w:rsidP="005F167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7859DF" w:rsidRDefault="007859DF" w:rsidP="001C3C30">
      <w:pPr>
        <w:rPr>
          <w:b/>
          <w:bCs/>
          <w:sz w:val="44"/>
          <w:szCs w:val="44"/>
          <w:u w:val="single"/>
        </w:rPr>
      </w:pPr>
    </w:p>
    <w:p w:rsidR="007859DF" w:rsidRDefault="007859DF" w:rsidP="001C3C30">
      <w:pPr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Prodej se uskuteční:</w:t>
      </w:r>
    </w:p>
    <w:p w:rsidR="007859DF" w:rsidRDefault="007859DF" w:rsidP="004E0752">
      <w:pPr>
        <w:rPr>
          <w:b/>
          <w:bCs/>
          <w:sz w:val="44"/>
          <w:szCs w:val="44"/>
          <w:u w:val="single"/>
        </w:rPr>
      </w:pPr>
    </w:p>
    <w:p w:rsidR="007859DF" w:rsidRDefault="007859DF" w:rsidP="004E0752">
      <w:pPr>
        <w:rPr>
          <w:b/>
          <w:bCs/>
          <w:sz w:val="44"/>
          <w:szCs w:val="44"/>
          <w:u w:val="single"/>
        </w:rPr>
      </w:pPr>
    </w:p>
    <w:p w:rsidR="007859DF" w:rsidRDefault="007859DF" w:rsidP="002C002B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Ve čtvrtek  11. května 2017</w:t>
      </w:r>
    </w:p>
    <w:p w:rsidR="007859DF" w:rsidRDefault="007859DF" w:rsidP="002A6E80">
      <w:pPr>
        <w:rPr>
          <w:b/>
          <w:bCs/>
          <w:sz w:val="44"/>
          <w:szCs w:val="44"/>
          <w:u w:val="single"/>
        </w:rPr>
      </w:pPr>
    </w:p>
    <w:p w:rsidR="007859DF" w:rsidRPr="00FB2924" w:rsidRDefault="007859DF" w:rsidP="002A6E80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  <w:u w:val="single"/>
        </w:rPr>
        <w:t>Březí</w:t>
      </w:r>
      <w:r>
        <w:rPr>
          <w:b/>
          <w:bCs/>
          <w:sz w:val="44"/>
          <w:szCs w:val="44"/>
        </w:rPr>
        <w:t xml:space="preserve"> – u Jednoty – v 15,45 hod.</w:t>
      </w:r>
    </w:p>
    <w:p w:rsidR="007859DF" w:rsidRDefault="007859DF" w:rsidP="002A6E80">
      <w:pPr>
        <w:rPr>
          <w:b/>
          <w:bCs/>
          <w:sz w:val="44"/>
          <w:szCs w:val="44"/>
          <w:u w:val="single"/>
        </w:rPr>
      </w:pPr>
    </w:p>
    <w:p w:rsidR="007859DF" w:rsidRPr="000D1E4C" w:rsidRDefault="007859DF" w:rsidP="002A6E80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  <w:u w:val="single"/>
        </w:rPr>
        <w:t>Kokořov</w:t>
      </w:r>
      <w:r>
        <w:rPr>
          <w:b/>
          <w:bCs/>
          <w:sz w:val="44"/>
          <w:szCs w:val="44"/>
        </w:rPr>
        <w:t xml:space="preserve"> – u autobus. zastávky</w:t>
      </w:r>
      <w:r w:rsidRPr="000D1E4C">
        <w:rPr>
          <w:b/>
          <w:bCs/>
          <w:sz w:val="44"/>
          <w:szCs w:val="44"/>
        </w:rPr>
        <w:t xml:space="preserve"> – v 1</w:t>
      </w:r>
      <w:r>
        <w:rPr>
          <w:b/>
          <w:bCs/>
          <w:sz w:val="44"/>
          <w:szCs w:val="44"/>
        </w:rPr>
        <w:t>5</w:t>
      </w:r>
      <w:r w:rsidRPr="000D1E4C">
        <w:rPr>
          <w:b/>
          <w:bCs/>
          <w:sz w:val="44"/>
          <w:szCs w:val="44"/>
        </w:rPr>
        <w:t>,</w:t>
      </w:r>
      <w:r>
        <w:rPr>
          <w:b/>
          <w:bCs/>
          <w:sz w:val="44"/>
          <w:szCs w:val="44"/>
        </w:rPr>
        <w:t>55</w:t>
      </w:r>
      <w:r w:rsidRPr="000D1E4C">
        <w:rPr>
          <w:b/>
          <w:bCs/>
          <w:sz w:val="44"/>
          <w:szCs w:val="44"/>
        </w:rPr>
        <w:t xml:space="preserve"> hod.</w:t>
      </w:r>
    </w:p>
    <w:p w:rsidR="007859DF" w:rsidRDefault="007859DF" w:rsidP="002A6E80">
      <w:pPr>
        <w:rPr>
          <w:b/>
          <w:bCs/>
          <w:sz w:val="44"/>
          <w:szCs w:val="44"/>
        </w:rPr>
      </w:pPr>
    </w:p>
    <w:p w:rsidR="007859DF" w:rsidRPr="00FB2924" w:rsidRDefault="007859DF" w:rsidP="002A6E80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  <w:u w:val="single"/>
        </w:rPr>
        <w:t>Žinkovy</w:t>
      </w:r>
      <w:r>
        <w:rPr>
          <w:b/>
          <w:bCs/>
          <w:sz w:val="44"/>
          <w:szCs w:val="44"/>
        </w:rPr>
        <w:t xml:space="preserve"> – u pošty – v 16</w:t>
      </w:r>
      <w:bookmarkStart w:id="0" w:name="_GoBack"/>
      <w:bookmarkEnd w:id="0"/>
      <w:r>
        <w:rPr>
          <w:b/>
          <w:bCs/>
          <w:sz w:val="44"/>
          <w:szCs w:val="44"/>
        </w:rPr>
        <w:t>,10 hod.</w:t>
      </w:r>
    </w:p>
    <w:p w:rsidR="007859DF" w:rsidRDefault="007859DF" w:rsidP="002A6E80">
      <w:pPr>
        <w:rPr>
          <w:b/>
          <w:bCs/>
          <w:sz w:val="44"/>
          <w:szCs w:val="44"/>
        </w:rPr>
      </w:pPr>
    </w:p>
    <w:p w:rsidR="007859DF" w:rsidRDefault="007859DF" w:rsidP="002A6E80">
      <w:pPr>
        <w:rPr>
          <w:b/>
          <w:bCs/>
          <w:sz w:val="44"/>
          <w:szCs w:val="44"/>
        </w:rPr>
      </w:pPr>
    </w:p>
    <w:p w:rsidR="007859DF" w:rsidRDefault="007859DF" w:rsidP="002A6E8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</w:p>
    <w:p w:rsidR="007859DF" w:rsidRPr="004A6072" w:rsidRDefault="007859DF" w:rsidP="002A6E80">
      <w:pPr>
        <w:rPr>
          <w:b/>
          <w:bCs/>
          <w:sz w:val="28"/>
          <w:szCs w:val="28"/>
        </w:rPr>
      </w:pPr>
      <w:r>
        <w:rPr>
          <w:sz w:val="40"/>
          <w:szCs w:val="40"/>
        </w:rPr>
        <w:t>Informace: Po-Pá 9,00-16,00 hod.</w:t>
      </w:r>
    </w:p>
    <w:p w:rsidR="007859DF" w:rsidRDefault="007859DF" w:rsidP="002A6E80">
      <w:pPr>
        <w:rPr>
          <w:sz w:val="40"/>
          <w:szCs w:val="40"/>
        </w:rPr>
      </w:pPr>
      <w:r>
        <w:rPr>
          <w:sz w:val="40"/>
          <w:szCs w:val="40"/>
        </w:rPr>
        <w:t>Tel: 601576270, 606550204,728605840</w:t>
      </w:r>
    </w:p>
    <w:p w:rsidR="007859DF" w:rsidRDefault="007859DF" w:rsidP="002A6E80">
      <w:pPr>
        <w:rPr>
          <w:sz w:val="40"/>
          <w:szCs w:val="40"/>
        </w:rPr>
      </w:pPr>
    </w:p>
    <w:p w:rsidR="007859DF" w:rsidRDefault="007859DF" w:rsidP="002A6E80">
      <w:pPr>
        <w:rPr>
          <w:sz w:val="40"/>
          <w:szCs w:val="40"/>
        </w:rPr>
      </w:pPr>
    </w:p>
    <w:p w:rsidR="007859DF" w:rsidRPr="003F3CE7" w:rsidRDefault="007859DF" w:rsidP="002A6E80">
      <w:pPr>
        <w:rPr>
          <w:b/>
          <w:bCs/>
          <w:sz w:val="40"/>
          <w:szCs w:val="40"/>
        </w:rPr>
      </w:pPr>
    </w:p>
    <w:sectPr w:rsidR="007859DF" w:rsidRPr="003F3CE7" w:rsidSect="002A6E8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C58"/>
    <w:multiLevelType w:val="hybridMultilevel"/>
    <w:tmpl w:val="B63CA3D0"/>
    <w:lvl w:ilvl="0" w:tplc="8AF8B0AE">
      <w:numFmt w:val="bullet"/>
      <w:lvlText w:val="-"/>
      <w:lvlJc w:val="left"/>
      <w:pPr>
        <w:ind w:left="255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cs="Wingdings" w:hint="default"/>
      </w:rPr>
    </w:lvl>
  </w:abstractNum>
  <w:abstractNum w:abstractNumId="1">
    <w:nsid w:val="10EA2345"/>
    <w:multiLevelType w:val="hybridMultilevel"/>
    <w:tmpl w:val="746A84AA"/>
    <w:lvl w:ilvl="0" w:tplc="02FE3938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cs="Wingdings" w:hint="default"/>
      </w:rPr>
    </w:lvl>
  </w:abstractNum>
  <w:abstractNum w:abstractNumId="2">
    <w:nsid w:val="121E2C4B"/>
    <w:multiLevelType w:val="hybridMultilevel"/>
    <w:tmpl w:val="FDFAF4C8"/>
    <w:lvl w:ilvl="0" w:tplc="1D8040BC">
      <w:numFmt w:val="bullet"/>
      <w:lvlText w:val="-"/>
      <w:lvlJc w:val="left"/>
      <w:pPr>
        <w:ind w:left="244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cs="Wingdings" w:hint="default"/>
      </w:rPr>
    </w:lvl>
  </w:abstractNum>
  <w:abstractNum w:abstractNumId="3">
    <w:nsid w:val="14F77E4B"/>
    <w:multiLevelType w:val="hybridMultilevel"/>
    <w:tmpl w:val="251857AC"/>
    <w:lvl w:ilvl="0" w:tplc="130E50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9B15BE5"/>
    <w:multiLevelType w:val="hybridMultilevel"/>
    <w:tmpl w:val="E20C86F6"/>
    <w:lvl w:ilvl="0" w:tplc="3CB0A628">
      <w:numFmt w:val="bullet"/>
      <w:lvlText w:val="-"/>
      <w:lvlJc w:val="left"/>
      <w:pPr>
        <w:ind w:left="253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cs="Wingdings" w:hint="default"/>
      </w:rPr>
    </w:lvl>
  </w:abstractNum>
  <w:abstractNum w:abstractNumId="5">
    <w:nsid w:val="2E2C0620"/>
    <w:multiLevelType w:val="hybridMultilevel"/>
    <w:tmpl w:val="25BE4A8A"/>
    <w:lvl w:ilvl="0" w:tplc="E19CA10E">
      <w:numFmt w:val="bullet"/>
      <w:lvlText w:val="-"/>
      <w:lvlJc w:val="left"/>
      <w:pPr>
        <w:ind w:left="409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cs="Wingdings" w:hint="default"/>
      </w:rPr>
    </w:lvl>
  </w:abstractNum>
  <w:abstractNum w:abstractNumId="6">
    <w:nsid w:val="350E2351"/>
    <w:multiLevelType w:val="hybridMultilevel"/>
    <w:tmpl w:val="80FE16E6"/>
    <w:lvl w:ilvl="0" w:tplc="961E9D14">
      <w:numFmt w:val="bullet"/>
      <w:lvlText w:val="–"/>
      <w:lvlJc w:val="left"/>
      <w:pPr>
        <w:ind w:left="201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cs="Wingdings" w:hint="default"/>
      </w:rPr>
    </w:lvl>
  </w:abstractNum>
  <w:abstractNum w:abstractNumId="7">
    <w:nsid w:val="35484C2A"/>
    <w:multiLevelType w:val="hybridMultilevel"/>
    <w:tmpl w:val="B036A168"/>
    <w:lvl w:ilvl="0" w:tplc="377E64A6"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cs="Wingdings" w:hint="default"/>
      </w:rPr>
    </w:lvl>
  </w:abstractNum>
  <w:abstractNum w:abstractNumId="8">
    <w:nsid w:val="3B061DE6"/>
    <w:multiLevelType w:val="hybridMultilevel"/>
    <w:tmpl w:val="845C1DEE"/>
    <w:lvl w:ilvl="0" w:tplc="DAACAC2C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cs="Wingdings" w:hint="default"/>
      </w:rPr>
    </w:lvl>
  </w:abstractNum>
  <w:abstractNum w:abstractNumId="9">
    <w:nsid w:val="45935A45"/>
    <w:multiLevelType w:val="hybridMultilevel"/>
    <w:tmpl w:val="ED16F638"/>
    <w:lvl w:ilvl="0" w:tplc="F7CAB32A">
      <w:numFmt w:val="bullet"/>
      <w:lvlText w:val="-"/>
      <w:lvlJc w:val="left"/>
      <w:pPr>
        <w:ind w:left="424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56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05" w:hanging="360"/>
      </w:pPr>
      <w:rPr>
        <w:rFonts w:ascii="Wingdings" w:hAnsi="Wingdings" w:cs="Wingdings" w:hint="default"/>
      </w:rPr>
    </w:lvl>
  </w:abstractNum>
  <w:abstractNum w:abstractNumId="10">
    <w:nsid w:val="55EB507F"/>
    <w:multiLevelType w:val="hybridMultilevel"/>
    <w:tmpl w:val="CBA2939E"/>
    <w:lvl w:ilvl="0" w:tplc="7548B6A0"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cs="Wingdings" w:hint="default"/>
      </w:rPr>
    </w:lvl>
  </w:abstractNum>
  <w:abstractNum w:abstractNumId="11">
    <w:nsid w:val="5BC15682"/>
    <w:multiLevelType w:val="hybridMultilevel"/>
    <w:tmpl w:val="5B4264CC"/>
    <w:lvl w:ilvl="0" w:tplc="A624571C"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cs="Wingdings" w:hint="default"/>
      </w:rPr>
    </w:lvl>
  </w:abstractNum>
  <w:abstractNum w:abstractNumId="12">
    <w:nsid w:val="631569D2"/>
    <w:multiLevelType w:val="hybridMultilevel"/>
    <w:tmpl w:val="D63C567C"/>
    <w:lvl w:ilvl="0" w:tplc="798687D0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cs="Wingdings" w:hint="default"/>
      </w:rPr>
    </w:lvl>
  </w:abstractNum>
  <w:abstractNum w:abstractNumId="13">
    <w:nsid w:val="651526A4"/>
    <w:multiLevelType w:val="hybridMultilevel"/>
    <w:tmpl w:val="8E3AED76"/>
    <w:lvl w:ilvl="0" w:tplc="D6DEA9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6965A69"/>
    <w:multiLevelType w:val="hybridMultilevel"/>
    <w:tmpl w:val="EE5CC1CE"/>
    <w:lvl w:ilvl="0" w:tplc="3F004380">
      <w:numFmt w:val="bullet"/>
      <w:lvlText w:val="-"/>
      <w:lvlJc w:val="left"/>
      <w:pPr>
        <w:ind w:left="244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cs="Wingdings" w:hint="default"/>
      </w:rPr>
    </w:lvl>
  </w:abstractNum>
  <w:abstractNum w:abstractNumId="15">
    <w:nsid w:val="6D8E3DE5"/>
    <w:multiLevelType w:val="hybridMultilevel"/>
    <w:tmpl w:val="F1A6F816"/>
    <w:lvl w:ilvl="0" w:tplc="E564D996">
      <w:numFmt w:val="bullet"/>
      <w:lvlText w:val="-"/>
      <w:lvlJc w:val="left"/>
      <w:pPr>
        <w:ind w:left="280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cs="Wingdings" w:hint="default"/>
      </w:rPr>
    </w:lvl>
  </w:abstractNum>
  <w:abstractNum w:abstractNumId="16">
    <w:nsid w:val="7BA23F91"/>
    <w:multiLevelType w:val="hybridMultilevel"/>
    <w:tmpl w:val="00E6B176"/>
    <w:lvl w:ilvl="0" w:tplc="7D303394">
      <w:numFmt w:val="bullet"/>
      <w:lvlText w:val="-"/>
      <w:lvlJc w:val="left"/>
      <w:pPr>
        <w:ind w:left="247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15"/>
  </w:num>
  <w:num w:numId="5">
    <w:abstractNumId w:val="2"/>
  </w:num>
  <w:num w:numId="6">
    <w:abstractNumId w:val="7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10"/>
  </w:num>
  <w:num w:numId="12">
    <w:abstractNumId w:val="12"/>
  </w:num>
  <w:num w:numId="13">
    <w:abstractNumId w:val="6"/>
  </w:num>
  <w:num w:numId="14">
    <w:abstractNumId w:val="8"/>
  </w:num>
  <w:num w:numId="15">
    <w:abstractNumId w:val="16"/>
  </w:num>
  <w:num w:numId="16">
    <w:abstractNumId w:val="5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E80"/>
    <w:rsid w:val="00000817"/>
    <w:rsid w:val="000014A1"/>
    <w:rsid w:val="00001DBC"/>
    <w:rsid w:val="00001DF4"/>
    <w:rsid w:val="000021B0"/>
    <w:rsid w:val="0000262F"/>
    <w:rsid w:val="00002776"/>
    <w:rsid w:val="00002C6E"/>
    <w:rsid w:val="00002E85"/>
    <w:rsid w:val="00002FB8"/>
    <w:rsid w:val="000033E2"/>
    <w:rsid w:val="0000396A"/>
    <w:rsid w:val="00003AC4"/>
    <w:rsid w:val="00003CDC"/>
    <w:rsid w:val="00004105"/>
    <w:rsid w:val="0000454E"/>
    <w:rsid w:val="00004A4C"/>
    <w:rsid w:val="000050AD"/>
    <w:rsid w:val="00006084"/>
    <w:rsid w:val="0000783D"/>
    <w:rsid w:val="00007A18"/>
    <w:rsid w:val="00007ADB"/>
    <w:rsid w:val="00007B76"/>
    <w:rsid w:val="000105D5"/>
    <w:rsid w:val="00010773"/>
    <w:rsid w:val="00010AD8"/>
    <w:rsid w:val="00010BAB"/>
    <w:rsid w:val="00010F1B"/>
    <w:rsid w:val="0001103A"/>
    <w:rsid w:val="00011879"/>
    <w:rsid w:val="000118C8"/>
    <w:rsid w:val="000131DC"/>
    <w:rsid w:val="0001345B"/>
    <w:rsid w:val="00013A9F"/>
    <w:rsid w:val="00013BE4"/>
    <w:rsid w:val="00013EF5"/>
    <w:rsid w:val="000146A9"/>
    <w:rsid w:val="000146D2"/>
    <w:rsid w:val="00014BAE"/>
    <w:rsid w:val="000155C7"/>
    <w:rsid w:val="000156BA"/>
    <w:rsid w:val="00016213"/>
    <w:rsid w:val="00016676"/>
    <w:rsid w:val="00016BAC"/>
    <w:rsid w:val="00016FCB"/>
    <w:rsid w:val="00017069"/>
    <w:rsid w:val="00017206"/>
    <w:rsid w:val="00017428"/>
    <w:rsid w:val="00017660"/>
    <w:rsid w:val="000176F4"/>
    <w:rsid w:val="00017BD4"/>
    <w:rsid w:val="0002024A"/>
    <w:rsid w:val="0002036C"/>
    <w:rsid w:val="00021290"/>
    <w:rsid w:val="000213B2"/>
    <w:rsid w:val="00021618"/>
    <w:rsid w:val="000218C0"/>
    <w:rsid w:val="00021C71"/>
    <w:rsid w:val="00021E1D"/>
    <w:rsid w:val="000220E8"/>
    <w:rsid w:val="00022441"/>
    <w:rsid w:val="000225A9"/>
    <w:rsid w:val="00022746"/>
    <w:rsid w:val="00022DE2"/>
    <w:rsid w:val="000230B5"/>
    <w:rsid w:val="000230EA"/>
    <w:rsid w:val="0002363A"/>
    <w:rsid w:val="000239F0"/>
    <w:rsid w:val="00023BA9"/>
    <w:rsid w:val="00023ED5"/>
    <w:rsid w:val="00023F91"/>
    <w:rsid w:val="00024333"/>
    <w:rsid w:val="00024548"/>
    <w:rsid w:val="00024DAE"/>
    <w:rsid w:val="00025D07"/>
    <w:rsid w:val="00025FC6"/>
    <w:rsid w:val="000260DF"/>
    <w:rsid w:val="00026ACE"/>
    <w:rsid w:val="00027971"/>
    <w:rsid w:val="00027A63"/>
    <w:rsid w:val="00027AFB"/>
    <w:rsid w:val="0003019E"/>
    <w:rsid w:val="00030464"/>
    <w:rsid w:val="000306D2"/>
    <w:rsid w:val="00030AE8"/>
    <w:rsid w:val="00030D53"/>
    <w:rsid w:val="00031080"/>
    <w:rsid w:val="000319CF"/>
    <w:rsid w:val="00031A9B"/>
    <w:rsid w:val="0003283E"/>
    <w:rsid w:val="00033871"/>
    <w:rsid w:val="00033DFA"/>
    <w:rsid w:val="00034243"/>
    <w:rsid w:val="000348B0"/>
    <w:rsid w:val="00035499"/>
    <w:rsid w:val="00035AE9"/>
    <w:rsid w:val="00035E77"/>
    <w:rsid w:val="0003649F"/>
    <w:rsid w:val="000365DF"/>
    <w:rsid w:val="00036782"/>
    <w:rsid w:val="0003699E"/>
    <w:rsid w:val="00036BD9"/>
    <w:rsid w:val="00037280"/>
    <w:rsid w:val="00037951"/>
    <w:rsid w:val="000401E0"/>
    <w:rsid w:val="0004045D"/>
    <w:rsid w:val="00040623"/>
    <w:rsid w:val="000407A8"/>
    <w:rsid w:val="00040F30"/>
    <w:rsid w:val="00040F85"/>
    <w:rsid w:val="00041218"/>
    <w:rsid w:val="00041563"/>
    <w:rsid w:val="000415AD"/>
    <w:rsid w:val="00042A37"/>
    <w:rsid w:val="00042E6A"/>
    <w:rsid w:val="000432F6"/>
    <w:rsid w:val="00044A06"/>
    <w:rsid w:val="000465AC"/>
    <w:rsid w:val="00046B45"/>
    <w:rsid w:val="00046D12"/>
    <w:rsid w:val="00046E84"/>
    <w:rsid w:val="000474AF"/>
    <w:rsid w:val="00047EAA"/>
    <w:rsid w:val="000507B3"/>
    <w:rsid w:val="0005086E"/>
    <w:rsid w:val="00050913"/>
    <w:rsid w:val="00050B51"/>
    <w:rsid w:val="00050D9D"/>
    <w:rsid w:val="00050F2A"/>
    <w:rsid w:val="00051C02"/>
    <w:rsid w:val="00052587"/>
    <w:rsid w:val="000534E3"/>
    <w:rsid w:val="00053C3C"/>
    <w:rsid w:val="00053FE0"/>
    <w:rsid w:val="00054014"/>
    <w:rsid w:val="00054192"/>
    <w:rsid w:val="00054825"/>
    <w:rsid w:val="00054963"/>
    <w:rsid w:val="00054E79"/>
    <w:rsid w:val="000551D1"/>
    <w:rsid w:val="00055AA2"/>
    <w:rsid w:val="00055DF9"/>
    <w:rsid w:val="00056CEC"/>
    <w:rsid w:val="00056FBE"/>
    <w:rsid w:val="000571D7"/>
    <w:rsid w:val="000571F2"/>
    <w:rsid w:val="0005723C"/>
    <w:rsid w:val="000574DB"/>
    <w:rsid w:val="00057592"/>
    <w:rsid w:val="00060200"/>
    <w:rsid w:val="0006048A"/>
    <w:rsid w:val="000611CC"/>
    <w:rsid w:val="000611E6"/>
    <w:rsid w:val="00061777"/>
    <w:rsid w:val="00061FF8"/>
    <w:rsid w:val="00062C67"/>
    <w:rsid w:val="00063047"/>
    <w:rsid w:val="00063602"/>
    <w:rsid w:val="000641A7"/>
    <w:rsid w:val="00064DC8"/>
    <w:rsid w:val="00064E77"/>
    <w:rsid w:val="00064FD0"/>
    <w:rsid w:val="000651A8"/>
    <w:rsid w:val="00065B48"/>
    <w:rsid w:val="00066E0D"/>
    <w:rsid w:val="00066EE3"/>
    <w:rsid w:val="000673D7"/>
    <w:rsid w:val="00067656"/>
    <w:rsid w:val="00067CBA"/>
    <w:rsid w:val="00067DF7"/>
    <w:rsid w:val="000706FE"/>
    <w:rsid w:val="00070C81"/>
    <w:rsid w:val="00070CE2"/>
    <w:rsid w:val="00070E22"/>
    <w:rsid w:val="000712C4"/>
    <w:rsid w:val="000724FF"/>
    <w:rsid w:val="0007369D"/>
    <w:rsid w:val="00073A36"/>
    <w:rsid w:val="00073C8D"/>
    <w:rsid w:val="00074346"/>
    <w:rsid w:val="00074B12"/>
    <w:rsid w:val="00074EC9"/>
    <w:rsid w:val="0007519B"/>
    <w:rsid w:val="0007523A"/>
    <w:rsid w:val="00075285"/>
    <w:rsid w:val="000754DB"/>
    <w:rsid w:val="00075CAA"/>
    <w:rsid w:val="00076803"/>
    <w:rsid w:val="00076AB4"/>
    <w:rsid w:val="00077236"/>
    <w:rsid w:val="000778F0"/>
    <w:rsid w:val="000801D4"/>
    <w:rsid w:val="0008078E"/>
    <w:rsid w:val="0008084A"/>
    <w:rsid w:val="00080AEA"/>
    <w:rsid w:val="0008138A"/>
    <w:rsid w:val="000813D3"/>
    <w:rsid w:val="00082134"/>
    <w:rsid w:val="0008215D"/>
    <w:rsid w:val="00082363"/>
    <w:rsid w:val="00082930"/>
    <w:rsid w:val="000847FE"/>
    <w:rsid w:val="00084FD1"/>
    <w:rsid w:val="000851C4"/>
    <w:rsid w:val="0008546E"/>
    <w:rsid w:val="00086777"/>
    <w:rsid w:val="00086998"/>
    <w:rsid w:val="00086AC7"/>
    <w:rsid w:val="00086C7C"/>
    <w:rsid w:val="00086D2B"/>
    <w:rsid w:val="00087721"/>
    <w:rsid w:val="00087967"/>
    <w:rsid w:val="00087B19"/>
    <w:rsid w:val="00090704"/>
    <w:rsid w:val="00090967"/>
    <w:rsid w:val="00090F25"/>
    <w:rsid w:val="00091277"/>
    <w:rsid w:val="00091452"/>
    <w:rsid w:val="00091A1E"/>
    <w:rsid w:val="0009215B"/>
    <w:rsid w:val="0009293F"/>
    <w:rsid w:val="000931E0"/>
    <w:rsid w:val="000938D8"/>
    <w:rsid w:val="00093978"/>
    <w:rsid w:val="00093D83"/>
    <w:rsid w:val="00094043"/>
    <w:rsid w:val="000943E7"/>
    <w:rsid w:val="00094768"/>
    <w:rsid w:val="00094DA8"/>
    <w:rsid w:val="00095A29"/>
    <w:rsid w:val="00095A79"/>
    <w:rsid w:val="00095EDF"/>
    <w:rsid w:val="00096BEC"/>
    <w:rsid w:val="000970A5"/>
    <w:rsid w:val="000973A6"/>
    <w:rsid w:val="00097511"/>
    <w:rsid w:val="00097A5F"/>
    <w:rsid w:val="000A02C3"/>
    <w:rsid w:val="000A0787"/>
    <w:rsid w:val="000A0A12"/>
    <w:rsid w:val="000A0BC0"/>
    <w:rsid w:val="000A0EB1"/>
    <w:rsid w:val="000A1B84"/>
    <w:rsid w:val="000A1C71"/>
    <w:rsid w:val="000A1D1D"/>
    <w:rsid w:val="000A1EBD"/>
    <w:rsid w:val="000A24A0"/>
    <w:rsid w:val="000A2785"/>
    <w:rsid w:val="000A2D4C"/>
    <w:rsid w:val="000A2EFA"/>
    <w:rsid w:val="000A3388"/>
    <w:rsid w:val="000A3499"/>
    <w:rsid w:val="000A3693"/>
    <w:rsid w:val="000A3FBC"/>
    <w:rsid w:val="000A485B"/>
    <w:rsid w:val="000A4A65"/>
    <w:rsid w:val="000A5319"/>
    <w:rsid w:val="000A589B"/>
    <w:rsid w:val="000A5AC3"/>
    <w:rsid w:val="000A60A5"/>
    <w:rsid w:val="000A63AD"/>
    <w:rsid w:val="000A67D1"/>
    <w:rsid w:val="000A6C02"/>
    <w:rsid w:val="000A6DA0"/>
    <w:rsid w:val="000A6E99"/>
    <w:rsid w:val="000A716B"/>
    <w:rsid w:val="000A757A"/>
    <w:rsid w:val="000A75BD"/>
    <w:rsid w:val="000A77CC"/>
    <w:rsid w:val="000A7F7C"/>
    <w:rsid w:val="000B0238"/>
    <w:rsid w:val="000B0B62"/>
    <w:rsid w:val="000B13DE"/>
    <w:rsid w:val="000B169D"/>
    <w:rsid w:val="000B16B3"/>
    <w:rsid w:val="000B1754"/>
    <w:rsid w:val="000B3A9F"/>
    <w:rsid w:val="000B3EE6"/>
    <w:rsid w:val="000B3EEE"/>
    <w:rsid w:val="000B4570"/>
    <w:rsid w:val="000B4581"/>
    <w:rsid w:val="000B4657"/>
    <w:rsid w:val="000B4CD1"/>
    <w:rsid w:val="000B4D36"/>
    <w:rsid w:val="000B4DFD"/>
    <w:rsid w:val="000B56B7"/>
    <w:rsid w:val="000B5C0E"/>
    <w:rsid w:val="000B63FF"/>
    <w:rsid w:val="000B6B5F"/>
    <w:rsid w:val="000B6F9C"/>
    <w:rsid w:val="000B76CD"/>
    <w:rsid w:val="000C035F"/>
    <w:rsid w:val="000C0547"/>
    <w:rsid w:val="000C061E"/>
    <w:rsid w:val="000C08CF"/>
    <w:rsid w:val="000C0EB2"/>
    <w:rsid w:val="000C0FEB"/>
    <w:rsid w:val="000C180A"/>
    <w:rsid w:val="000C1A9C"/>
    <w:rsid w:val="000C1B9E"/>
    <w:rsid w:val="000C2046"/>
    <w:rsid w:val="000C2358"/>
    <w:rsid w:val="000C2F9E"/>
    <w:rsid w:val="000C3199"/>
    <w:rsid w:val="000C338A"/>
    <w:rsid w:val="000C380C"/>
    <w:rsid w:val="000C3A06"/>
    <w:rsid w:val="000C3B68"/>
    <w:rsid w:val="000C3EE2"/>
    <w:rsid w:val="000C3EEA"/>
    <w:rsid w:val="000C3F8A"/>
    <w:rsid w:val="000C437A"/>
    <w:rsid w:val="000C4C0C"/>
    <w:rsid w:val="000C5339"/>
    <w:rsid w:val="000C543D"/>
    <w:rsid w:val="000C55A9"/>
    <w:rsid w:val="000C5648"/>
    <w:rsid w:val="000C5DAB"/>
    <w:rsid w:val="000C666D"/>
    <w:rsid w:val="000C6AF4"/>
    <w:rsid w:val="000C6BC9"/>
    <w:rsid w:val="000C71B7"/>
    <w:rsid w:val="000C770D"/>
    <w:rsid w:val="000C7A2D"/>
    <w:rsid w:val="000C7CF3"/>
    <w:rsid w:val="000D0CCA"/>
    <w:rsid w:val="000D0DB3"/>
    <w:rsid w:val="000D0FAC"/>
    <w:rsid w:val="000D1571"/>
    <w:rsid w:val="000D15B9"/>
    <w:rsid w:val="000D1BCD"/>
    <w:rsid w:val="000D1E4C"/>
    <w:rsid w:val="000D1F02"/>
    <w:rsid w:val="000D214F"/>
    <w:rsid w:val="000D2603"/>
    <w:rsid w:val="000D280D"/>
    <w:rsid w:val="000D333A"/>
    <w:rsid w:val="000D38BE"/>
    <w:rsid w:val="000D3D52"/>
    <w:rsid w:val="000D45B3"/>
    <w:rsid w:val="000D4FE5"/>
    <w:rsid w:val="000D5493"/>
    <w:rsid w:val="000D5979"/>
    <w:rsid w:val="000D59DF"/>
    <w:rsid w:val="000D6A83"/>
    <w:rsid w:val="000D6B07"/>
    <w:rsid w:val="000D7BB2"/>
    <w:rsid w:val="000E0386"/>
    <w:rsid w:val="000E06B6"/>
    <w:rsid w:val="000E1001"/>
    <w:rsid w:val="000E1231"/>
    <w:rsid w:val="000E1607"/>
    <w:rsid w:val="000E1632"/>
    <w:rsid w:val="000E1666"/>
    <w:rsid w:val="000E1CE4"/>
    <w:rsid w:val="000E2A4E"/>
    <w:rsid w:val="000E2CF2"/>
    <w:rsid w:val="000E30A7"/>
    <w:rsid w:val="000E329B"/>
    <w:rsid w:val="000E44C3"/>
    <w:rsid w:val="000E46A0"/>
    <w:rsid w:val="000E4902"/>
    <w:rsid w:val="000E4D8B"/>
    <w:rsid w:val="000E4F8B"/>
    <w:rsid w:val="000E6559"/>
    <w:rsid w:val="000E6863"/>
    <w:rsid w:val="000E6943"/>
    <w:rsid w:val="000E718F"/>
    <w:rsid w:val="000E7478"/>
    <w:rsid w:val="000E774E"/>
    <w:rsid w:val="000E7C94"/>
    <w:rsid w:val="000F00E7"/>
    <w:rsid w:val="000F0206"/>
    <w:rsid w:val="000F063E"/>
    <w:rsid w:val="000F0D27"/>
    <w:rsid w:val="000F0D92"/>
    <w:rsid w:val="000F0E5F"/>
    <w:rsid w:val="000F1872"/>
    <w:rsid w:val="000F1B05"/>
    <w:rsid w:val="000F20F9"/>
    <w:rsid w:val="000F231E"/>
    <w:rsid w:val="000F2549"/>
    <w:rsid w:val="000F2EDC"/>
    <w:rsid w:val="000F32DB"/>
    <w:rsid w:val="000F4B45"/>
    <w:rsid w:val="000F5355"/>
    <w:rsid w:val="000F5C7C"/>
    <w:rsid w:val="000F6875"/>
    <w:rsid w:val="000F6AB9"/>
    <w:rsid w:val="000F70E6"/>
    <w:rsid w:val="000F7A0A"/>
    <w:rsid w:val="000F7A9D"/>
    <w:rsid w:val="000F7D2B"/>
    <w:rsid w:val="00100237"/>
    <w:rsid w:val="00100459"/>
    <w:rsid w:val="001005D4"/>
    <w:rsid w:val="00100E2C"/>
    <w:rsid w:val="001016CE"/>
    <w:rsid w:val="0010230F"/>
    <w:rsid w:val="001029B2"/>
    <w:rsid w:val="001029FE"/>
    <w:rsid w:val="001029FF"/>
    <w:rsid w:val="00103B0F"/>
    <w:rsid w:val="00103F9F"/>
    <w:rsid w:val="001043E0"/>
    <w:rsid w:val="0010459C"/>
    <w:rsid w:val="00105166"/>
    <w:rsid w:val="00105818"/>
    <w:rsid w:val="00106092"/>
    <w:rsid w:val="0010691B"/>
    <w:rsid w:val="0010766E"/>
    <w:rsid w:val="00107B10"/>
    <w:rsid w:val="00107FF8"/>
    <w:rsid w:val="00107FFA"/>
    <w:rsid w:val="0011012C"/>
    <w:rsid w:val="0011056A"/>
    <w:rsid w:val="00110A9A"/>
    <w:rsid w:val="00110AED"/>
    <w:rsid w:val="00110B11"/>
    <w:rsid w:val="00110D12"/>
    <w:rsid w:val="001116E0"/>
    <w:rsid w:val="001116EE"/>
    <w:rsid w:val="001117AA"/>
    <w:rsid w:val="00111A6A"/>
    <w:rsid w:val="00111F0C"/>
    <w:rsid w:val="0011244D"/>
    <w:rsid w:val="00112846"/>
    <w:rsid w:val="00113CE4"/>
    <w:rsid w:val="00113F7C"/>
    <w:rsid w:val="0011417C"/>
    <w:rsid w:val="001142BF"/>
    <w:rsid w:val="0011456E"/>
    <w:rsid w:val="00114AFF"/>
    <w:rsid w:val="00114E14"/>
    <w:rsid w:val="00114E29"/>
    <w:rsid w:val="00114F18"/>
    <w:rsid w:val="00115F75"/>
    <w:rsid w:val="00116633"/>
    <w:rsid w:val="001179A4"/>
    <w:rsid w:val="00117CE6"/>
    <w:rsid w:val="00117DF3"/>
    <w:rsid w:val="00120140"/>
    <w:rsid w:val="001201F3"/>
    <w:rsid w:val="00120308"/>
    <w:rsid w:val="001203D0"/>
    <w:rsid w:val="00120947"/>
    <w:rsid w:val="001209D5"/>
    <w:rsid w:val="00120CA2"/>
    <w:rsid w:val="00121749"/>
    <w:rsid w:val="00121EC9"/>
    <w:rsid w:val="00121F31"/>
    <w:rsid w:val="00122067"/>
    <w:rsid w:val="00122371"/>
    <w:rsid w:val="00122533"/>
    <w:rsid w:val="00122864"/>
    <w:rsid w:val="00122C00"/>
    <w:rsid w:val="00122E8D"/>
    <w:rsid w:val="00123812"/>
    <w:rsid w:val="00123925"/>
    <w:rsid w:val="00123985"/>
    <w:rsid w:val="00123BF5"/>
    <w:rsid w:val="00124491"/>
    <w:rsid w:val="00125428"/>
    <w:rsid w:val="00125BF8"/>
    <w:rsid w:val="00125E06"/>
    <w:rsid w:val="00125E33"/>
    <w:rsid w:val="001270EB"/>
    <w:rsid w:val="00127CAD"/>
    <w:rsid w:val="00127E1D"/>
    <w:rsid w:val="001312C8"/>
    <w:rsid w:val="00131899"/>
    <w:rsid w:val="00131B1E"/>
    <w:rsid w:val="00132260"/>
    <w:rsid w:val="0013288E"/>
    <w:rsid w:val="0013309A"/>
    <w:rsid w:val="001330F7"/>
    <w:rsid w:val="00134297"/>
    <w:rsid w:val="00135245"/>
    <w:rsid w:val="00135328"/>
    <w:rsid w:val="00135B87"/>
    <w:rsid w:val="001365E6"/>
    <w:rsid w:val="001368A1"/>
    <w:rsid w:val="00136ABE"/>
    <w:rsid w:val="0013757E"/>
    <w:rsid w:val="001404C7"/>
    <w:rsid w:val="001407B5"/>
    <w:rsid w:val="0014085C"/>
    <w:rsid w:val="00140882"/>
    <w:rsid w:val="00140B6E"/>
    <w:rsid w:val="00140E0A"/>
    <w:rsid w:val="0014140A"/>
    <w:rsid w:val="00141776"/>
    <w:rsid w:val="0014222F"/>
    <w:rsid w:val="0014286B"/>
    <w:rsid w:val="00142999"/>
    <w:rsid w:val="001434C2"/>
    <w:rsid w:val="001438E0"/>
    <w:rsid w:val="00143B02"/>
    <w:rsid w:val="00143E30"/>
    <w:rsid w:val="00144DF9"/>
    <w:rsid w:val="001450EC"/>
    <w:rsid w:val="001451E5"/>
    <w:rsid w:val="001454E5"/>
    <w:rsid w:val="001458DF"/>
    <w:rsid w:val="00145BB4"/>
    <w:rsid w:val="00145D78"/>
    <w:rsid w:val="00146B3D"/>
    <w:rsid w:val="00146B49"/>
    <w:rsid w:val="00146C88"/>
    <w:rsid w:val="001470B8"/>
    <w:rsid w:val="0014719D"/>
    <w:rsid w:val="001477B2"/>
    <w:rsid w:val="00147B65"/>
    <w:rsid w:val="00147B98"/>
    <w:rsid w:val="0015038E"/>
    <w:rsid w:val="00151DC9"/>
    <w:rsid w:val="00151E01"/>
    <w:rsid w:val="00151FAF"/>
    <w:rsid w:val="00152D07"/>
    <w:rsid w:val="001539AE"/>
    <w:rsid w:val="00153AAA"/>
    <w:rsid w:val="0015464E"/>
    <w:rsid w:val="00154931"/>
    <w:rsid w:val="00154B7A"/>
    <w:rsid w:val="00154C7D"/>
    <w:rsid w:val="001555D8"/>
    <w:rsid w:val="001559BF"/>
    <w:rsid w:val="00156104"/>
    <w:rsid w:val="001562B7"/>
    <w:rsid w:val="001562F9"/>
    <w:rsid w:val="00156952"/>
    <w:rsid w:val="00156C19"/>
    <w:rsid w:val="00157104"/>
    <w:rsid w:val="001578C6"/>
    <w:rsid w:val="00157DC0"/>
    <w:rsid w:val="00160009"/>
    <w:rsid w:val="001616FD"/>
    <w:rsid w:val="0016177A"/>
    <w:rsid w:val="00161A23"/>
    <w:rsid w:val="00162B2B"/>
    <w:rsid w:val="00162EBA"/>
    <w:rsid w:val="001630C2"/>
    <w:rsid w:val="001632D3"/>
    <w:rsid w:val="00163A39"/>
    <w:rsid w:val="001640A5"/>
    <w:rsid w:val="001640BA"/>
    <w:rsid w:val="001649E1"/>
    <w:rsid w:val="00164FAB"/>
    <w:rsid w:val="00165D59"/>
    <w:rsid w:val="001664EA"/>
    <w:rsid w:val="00166C64"/>
    <w:rsid w:val="00167B53"/>
    <w:rsid w:val="00167DC0"/>
    <w:rsid w:val="0017041F"/>
    <w:rsid w:val="00170CB4"/>
    <w:rsid w:val="00170E8B"/>
    <w:rsid w:val="001712F8"/>
    <w:rsid w:val="00171A02"/>
    <w:rsid w:val="00171C3E"/>
    <w:rsid w:val="00171CA1"/>
    <w:rsid w:val="00172389"/>
    <w:rsid w:val="0017291C"/>
    <w:rsid w:val="00172BB6"/>
    <w:rsid w:val="001739EF"/>
    <w:rsid w:val="00173DC8"/>
    <w:rsid w:val="00173E22"/>
    <w:rsid w:val="001741B7"/>
    <w:rsid w:val="00175302"/>
    <w:rsid w:val="00175651"/>
    <w:rsid w:val="0017603C"/>
    <w:rsid w:val="00176776"/>
    <w:rsid w:val="001769E3"/>
    <w:rsid w:val="00176CEE"/>
    <w:rsid w:val="00177BAF"/>
    <w:rsid w:val="00180DA0"/>
    <w:rsid w:val="00180E9F"/>
    <w:rsid w:val="00181280"/>
    <w:rsid w:val="001812AB"/>
    <w:rsid w:val="0018189D"/>
    <w:rsid w:val="001818AB"/>
    <w:rsid w:val="001822EB"/>
    <w:rsid w:val="001826B2"/>
    <w:rsid w:val="0018295C"/>
    <w:rsid w:val="00182E28"/>
    <w:rsid w:val="00182ED1"/>
    <w:rsid w:val="00182FA1"/>
    <w:rsid w:val="001833CE"/>
    <w:rsid w:val="00183755"/>
    <w:rsid w:val="0018435C"/>
    <w:rsid w:val="0018456C"/>
    <w:rsid w:val="00185376"/>
    <w:rsid w:val="001860DB"/>
    <w:rsid w:val="00186136"/>
    <w:rsid w:val="00186F1B"/>
    <w:rsid w:val="00187191"/>
    <w:rsid w:val="00187B15"/>
    <w:rsid w:val="00187FA4"/>
    <w:rsid w:val="00190676"/>
    <w:rsid w:val="0019099F"/>
    <w:rsid w:val="0019175B"/>
    <w:rsid w:val="0019176A"/>
    <w:rsid w:val="001922CE"/>
    <w:rsid w:val="00192557"/>
    <w:rsid w:val="0019284E"/>
    <w:rsid w:val="00192B2C"/>
    <w:rsid w:val="00192D7C"/>
    <w:rsid w:val="0019376F"/>
    <w:rsid w:val="00193912"/>
    <w:rsid w:val="00193976"/>
    <w:rsid w:val="0019397D"/>
    <w:rsid w:val="00194016"/>
    <w:rsid w:val="001940C6"/>
    <w:rsid w:val="00194301"/>
    <w:rsid w:val="00194673"/>
    <w:rsid w:val="00194830"/>
    <w:rsid w:val="001949BC"/>
    <w:rsid w:val="00194AD2"/>
    <w:rsid w:val="00194C4F"/>
    <w:rsid w:val="00194EAC"/>
    <w:rsid w:val="001952A5"/>
    <w:rsid w:val="00195F2B"/>
    <w:rsid w:val="00196038"/>
    <w:rsid w:val="001967C6"/>
    <w:rsid w:val="00196A01"/>
    <w:rsid w:val="00197434"/>
    <w:rsid w:val="00197DC3"/>
    <w:rsid w:val="001A0118"/>
    <w:rsid w:val="001A027A"/>
    <w:rsid w:val="001A0B33"/>
    <w:rsid w:val="001A1504"/>
    <w:rsid w:val="001A17F1"/>
    <w:rsid w:val="001A1DE0"/>
    <w:rsid w:val="001A1FF5"/>
    <w:rsid w:val="001A229D"/>
    <w:rsid w:val="001A30D1"/>
    <w:rsid w:val="001A3275"/>
    <w:rsid w:val="001A38BA"/>
    <w:rsid w:val="001A3CDC"/>
    <w:rsid w:val="001A40A8"/>
    <w:rsid w:val="001A4297"/>
    <w:rsid w:val="001A4EF7"/>
    <w:rsid w:val="001A56DC"/>
    <w:rsid w:val="001A593A"/>
    <w:rsid w:val="001A5AA4"/>
    <w:rsid w:val="001A5B81"/>
    <w:rsid w:val="001A66C9"/>
    <w:rsid w:val="001A672B"/>
    <w:rsid w:val="001A6952"/>
    <w:rsid w:val="001A6E46"/>
    <w:rsid w:val="001A700E"/>
    <w:rsid w:val="001A7247"/>
    <w:rsid w:val="001A73E0"/>
    <w:rsid w:val="001A7825"/>
    <w:rsid w:val="001A7EA4"/>
    <w:rsid w:val="001B0A04"/>
    <w:rsid w:val="001B0AA8"/>
    <w:rsid w:val="001B0C9A"/>
    <w:rsid w:val="001B1025"/>
    <w:rsid w:val="001B14EB"/>
    <w:rsid w:val="001B1B26"/>
    <w:rsid w:val="001B2A88"/>
    <w:rsid w:val="001B2E6C"/>
    <w:rsid w:val="001B3193"/>
    <w:rsid w:val="001B3DD6"/>
    <w:rsid w:val="001B42CC"/>
    <w:rsid w:val="001B4428"/>
    <w:rsid w:val="001B448A"/>
    <w:rsid w:val="001B481B"/>
    <w:rsid w:val="001B4F0C"/>
    <w:rsid w:val="001B534D"/>
    <w:rsid w:val="001B5BBB"/>
    <w:rsid w:val="001B5CA0"/>
    <w:rsid w:val="001B5D24"/>
    <w:rsid w:val="001B634D"/>
    <w:rsid w:val="001B64D5"/>
    <w:rsid w:val="001B7B7B"/>
    <w:rsid w:val="001B7C62"/>
    <w:rsid w:val="001B7C6A"/>
    <w:rsid w:val="001C0994"/>
    <w:rsid w:val="001C0A4A"/>
    <w:rsid w:val="001C0E13"/>
    <w:rsid w:val="001C1D7B"/>
    <w:rsid w:val="001C1DDB"/>
    <w:rsid w:val="001C23C7"/>
    <w:rsid w:val="001C2ABB"/>
    <w:rsid w:val="001C2CE8"/>
    <w:rsid w:val="001C3096"/>
    <w:rsid w:val="001C3811"/>
    <w:rsid w:val="001C3C30"/>
    <w:rsid w:val="001C3DAD"/>
    <w:rsid w:val="001C4001"/>
    <w:rsid w:val="001C43B4"/>
    <w:rsid w:val="001C49B0"/>
    <w:rsid w:val="001C4C40"/>
    <w:rsid w:val="001C4D7E"/>
    <w:rsid w:val="001C4EBB"/>
    <w:rsid w:val="001C5093"/>
    <w:rsid w:val="001C55BC"/>
    <w:rsid w:val="001C5A09"/>
    <w:rsid w:val="001C5A5A"/>
    <w:rsid w:val="001C5C58"/>
    <w:rsid w:val="001C5C6B"/>
    <w:rsid w:val="001C5EEA"/>
    <w:rsid w:val="001C5FE8"/>
    <w:rsid w:val="001C62DC"/>
    <w:rsid w:val="001C67FD"/>
    <w:rsid w:val="001C6861"/>
    <w:rsid w:val="001C6B75"/>
    <w:rsid w:val="001C75A1"/>
    <w:rsid w:val="001C7E7B"/>
    <w:rsid w:val="001D0009"/>
    <w:rsid w:val="001D0538"/>
    <w:rsid w:val="001D09B6"/>
    <w:rsid w:val="001D0AAE"/>
    <w:rsid w:val="001D0C83"/>
    <w:rsid w:val="001D0DB9"/>
    <w:rsid w:val="001D1139"/>
    <w:rsid w:val="001D188F"/>
    <w:rsid w:val="001D1C77"/>
    <w:rsid w:val="001D1E38"/>
    <w:rsid w:val="001D2080"/>
    <w:rsid w:val="001D231F"/>
    <w:rsid w:val="001D2C81"/>
    <w:rsid w:val="001D2CB6"/>
    <w:rsid w:val="001D497D"/>
    <w:rsid w:val="001D4E5C"/>
    <w:rsid w:val="001D5339"/>
    <w:rsid w:val="001D68BE"/>
    <w:rsid w:val="001D7039"/>
    <w:rsid w:val="001D710C"/>
    <w:rsid w:val="001D75F7"/>
    <w:rsid w:val="001D7C30"/>
    <w:rsid w:val="001E0151"/>
    <w:rsid w:val="001E0524"/>
    <w:rsid w:val="001E0DF6"/>
    <w:rsid w:val="001E1246"/>
    <w:rsid w:val="001E12AD"/>
    <w:rsid w:val="001E1917"/>
    <w:rsid w:val="001E1C35"/>
    <w:rsid w:val="001E1CED"/>
    <w:rsid w:val="001E23A2"/>
    <w:rsid w:val="001E2A2C"/>
    <w:rsid w:val="001E3151"/>
    <w:rsid w:val="001E3698"/>
    <w:rsid w:val="001E3D59"/>
    <w:rsid w:val="001E3EAB"/>
    <w:rsid w:val="001E44E8"/>
    <w:rsid w:val="001E4608"/>
    <w:rsid w:val="001E47B5"/>
    <w:rsid w:val="001E4835"/>
    <w:rsid w:val="001E492D"/>
    <w:rsid w:val="001E4985"/>
    <w:rsid w:val="001E5421"/>
    <w:rsid w:val="001E577D"/>
    <w:rsid w:val="001E5979"/>
    <w:rsid w:val="001E64FA"/>
    <w:rsid w:val="001E65BF"/>
    <w:rsid w:val="001E699D"/>
    <w:rsid w:val="001E6F5A"/>
    <w:rsid w:val="001E78A1"/>
    <w:rsid w:val="001E7C2C"/>
    <w:rsid w:val="001E7CA1"/>
    <w:rsid w:val="001F0E41"/>
    <w:rsid w:val="001F2397"/>
    <w:rsid w:val="001F2AB4"/>
    <w:rsid w:val="001F32D8"/>
    <w:rsid w:val="001F354B"/>
    <w:rsid w:val="001F35E3"/>
    <w:rsid w:val="001F368A"/>
    <w:rsid w:val="001F4047"/>
    <w:rsid w:val="001F45FD"/>
    <w:rsid w:val="001F4BE6"/>
    <w:rsid w:val="001F4F7F"/>
    <w:rsid w:val="001F5755"/>
    <w:rsid w:val="001F66BE"/>
    <w:rsid w:val="001F726C"/>
    <w:rsid w:val="001F7838"/>
    <w:rsid w:val="0020015D"/>
    <w:rsid w:val="002003D0"/>
    <w:rsid w:val="0020078C"/>
    <w:rsid w:val="00200D26"/>
    <w:rsid w:val="0020108F"/>
    <w:rsid w:val="0020167C"/>
    <w:rsid w:val="0020190F"/>
    <w:rsid w:val="00201D36"/>
    <w:rsid w:val="00202B98"/>
    <w:rsid w:val="00203EFF"/>
    <w:rsid w:val="002045BB"/>
    <w:rsid w:val="0020494D"/>
    <w:rsid w:val="002053BA"/>
    <w:rsid w:val="002054AA"/>
    <w:rsid w:val="002059B8"/>
    <w:rsid w:val="00206266"/>
    <w:rsid w:val="00207BE2"/>
    <w:rsid w:val="00210B92"/>
    <w:rsid w:val="00210E5D"/>
    <w:rsid w:val="00211454"/>
    <w:rsid w:val="0021147A"/>
    <w:rsid w:val="002115B2"/>
    <w:rsid w:val="00211DDD"/>
    <w:rsid w:val="002121FE"/>
    <w:rsid w:val="00212286"/>
    <w:rsid w:val="002128C6"/>
    <w:rsid w:val="00212A88"/>
    <w:rsid w:val="00212F4C"/>
    <w:rsid w:val="002132FD"/>
    <w:rsid w:val="0021460C"/>
    <w:rsid w:val="002146DC"/>
    <w:rsid w:val="00214748"/>
    <w:rsid w:val="00214A7F"/>
    <w:rsid w:val="00214E4C"/>
    <w:rsid w:val="002155BB"/>
    <w:rsid w:val="00215927"/>
    <w:rsid w:val="002161FC"/>
    <w:rsid w:val="002162BF"/>
    <w:rsid w:val="002164B7"/>
    <w:rsid w:val="0021680A"/>
    <w:rsid w:val="00216955"/>
    <w:rsid w:val="00217F70"/>
    <w:rsid w:val="00220807"/>
    <w:rsid w:val="00221389"/>
    <w:rsid w:val="00221951"/>
    <w:rsid w:val="00221A92"/>
    <w:rsid w:val="00222AF6"/>
    <w:rsid w:val="00222BE7"/>
    <w:rsid w:val="00222F43"/>
    <w:rsid w:val="002235D5"/>
    <w:rsid w:val="0022377E"/>
    <w:rsid w:val="002248C4"/>
    <w:rsid w:val="00224CAC"/>
    <w:rsid w:val="002259A8"/>
    <w:rsid w:val="00225B9C"/>
    <w:rsid w:val="00225E9D"/>
    <w:rsid w:val="0022602C"/>
    <w:rsid w:val="002261AF"/>
    <w:rsid w:val="00226340"/>
    <w:rsid w:val="002263A0"/>
    <w:rsid w:val="002264FB"/>
    <w:rsid w:val="00226AC3"/>
    <w:rsid w:val="00226D10"/>
    <w:rsid w:val="00226D68"/>
    <w:rsid w:val="00227039"/>
    <w:rsid w:val="00227458"/>
    <w:rsid w:val="00227785"/>
    <w:rsid w:val="00227C8F"/>
    <w:rsid w:val="00227DC9"/>
    <w:rsid w:val="0023125B"/>
    <w:rsid w:val="002315F0"/>
    <w:rsid w:val="0023196A"/>
    <w:rsid w:val="0023200E"/>
    <w:rsid w:val="00232DF6"/>
    <w:rsid w:val="00232DF7"/>
    <w:rsid w:val="00232E22"/>
    <w:rsid w:val="0023303F"/>
    <w:rsid w:val="002337DE"/>
    <w:rsid w:val="0023408D"/>
    <w:rsid w:val="002342DE"/>
    <w:rsid w:val="00234337"/>
    <w:rsid w:val="0023453C"/>
    <w:rsid w:val="00235258"/>
    <w:rsid w:val="00235BEF"/>
    <w:rsid w:val="00235C3D"/>
    <w:rsid w:val="00236327"/>
    <w:rsid w:val="00237546"/>
    <w:rsid w:val="0023755A"/>
    <w:rsid w:val="00237709"/>
    <w:rsid w:val="00237A78"/>
    <w:rsid w:val="002401EF"/>
    <w:rsid w:val="00240858"/>
    <w:rsid w:val="002409E4"/>
    <w:rsid w:val="0024141F"/>
    <w:rsid w:val="00241463"/>
    <w:rsid w:val="00241689"/>
    <w:rsid w:val="00241C32"/>
    <w:rsid w:val="00242166"/>
    <w:rsid w:val="002421E4"/>
    <w:rsid w:val="002422DE"/>
    <w:rsid w:val="00242BE7"/>
    <w:rsid w:val="00242F17"/>
    <w:rsid w:val="0024352D"/>
    <w:rsid w:val="00243AFB"/>
    <w:rsid w:val="00243C6F"/>
    <w:rsid w:val="00243E9F"/>
    <w:rsid w:val="002449C3"/>
    <w:rsid w:val="00245183"/>
    <w:rsid w:val="00245C93"/>
    <w:rsid w:val="00245E93"/>
    <w:rsid w:val="002465A6"/>
    <w:rsid w:val="002466F1"/>
    <w:rsid w:val="002469CB"/>
    <w:rsid w:val="00246C21"/>
    <w:rsid w:val="0024709F"/>
    <w:rsid w:val="00247645"/>
    <w:rsid w:val="002477B0"/>
    <w:rsid w:val="00247C21"/>
    <w:rsid w:val="00247CDF"/>
    <w:rsid w:val="00247E74"/>
    <w:rsid w:val="00250A16"/>
    <w:rsid w:val="00250AC3"/>
    <w:rsid w:val="00250AEA"/>
    <w:rsid w:val="00250BE0"/>
    <w:rsid w:val="0025187A"/>
    <w:rsid w:val="00252352"/>
    <w:rsid w:val="0025271E"/>
    <w:rsid w:val="00253164"/>
    <w:rsid w:val="00253366"/>
    <w:rsid w:val="002533E5"/>
    <w:rsid w:val="00253CB5"/>
    <w:rsid w:val="00254169"/>
    <w:rsid w:val="002544E2"/>
    <w:rsid w:val="002546E8"/>
    <w:rsid w:val="00254FC3"/>
    <w:rsid w:val="0025634B"/>
    <w:rsid w:val="00256639"/>
    <w:rsid w:val="00256A09"/>
    <w:rsid w:val="00256C31"/>
    <w:rsid w:val="0025731D"/>
    <w:rsid w:val="00257399"/>
    <w:rsid w:val="00257EF9"/>
    <w:rsid w:val="0026056C"/>
    <w:rsid w:val="002605B1"/>
    <w:rsid w:val="002610F0"/>
    <w:rsid w:val="002614CF"/>
    <w:rsid w:val="00261B29"/>
    <w:rsid w:val="00261F5A"/>
    <w:rsid w:val="00262249"/>
    <w:rsid w:val="002625DE"/>
    <w:rsid w:val="00262A6F"/>
    <w:rsid w:val="0026318F"/>
    <w:rsid w:val="002631F0"/>
    <w:rsid w:val="00264366"/>
    <w:rsid w:val="002645F5"/>
    <w:rsid w:val="00264C7C"/>
    <w:rsid w:val="00264CA4"/>
    <w:rsid w:val="00265523"/>
    <w:rsid w:val="00265C9E"/>
    <w:rsid w:val="002664E9"/>
    <w:rsid w:val="002676AF"/>
    <w:rsid w:val="00267895"/>
    <w:rsid w:val="00267ADA"/>
    <w:rsid w:val="00270041"/>
    <w:rsid w:val="002701EA"/>
    <w:rsid w:val="0027028A"/>
    <w:rsid w:val="00270A14"/>
    <w:rsid w:val="002717F6"/>
    <w:rsid w:val="002719C2"/>
    <w:rsid w:val="00271E38"/>
    <w:rsid w:val="002721C7"/>
    <w:rsid w:val="00272239"/>
    <w:rsid w:val="002722AD"/>
    <w:rsid w:val="00272500"/>
    <w:rsid w:val="00272FF9"/>
    <w:rsid w:val="0027326A"/>
    <w:rsid w:val="00273919"/>
    <w:rsid w:val="00273EFA"/>
    <w:rsid w:val="00274882"/>
    <w:rsid w:val="00274C07"/>
    <w:rsid w:val="00275215"/>
    <w:rsid w:val="00275397"/>
    <w:rsid w:val="00275A36"/>
    <w:rsid w:val="00275AAB"/>
    <w:rsid w:val="00275DF5"/>
    <w:rsid w:val="00275E4F"/>
    <w:rsid w:val="00276B29"/>
    <w:rsid w:val="00277459"/>
    <w:rsid w:val="00277CA4"/>
    <w:rsid w:val="00277FF4"/>
    <w:rsid w:val="00280D46"/>
    <w:rsid w:val="00281263"/>
    <w:rsid w:val="002816E8"/>
    <w:rsid w:val="00281B3C"/>
    <w:rsid w:val="00282717"/>
    <w:rsid w:val="00283016"/>
    <w:rsid w:val="00283F99"/>
    <w:rsid w:val="0028451D"/>
    <w:rsid w:val="002845C5"/>
    <w:rsid w:val="00284737"/>
    <w:rsid w:val="00284983"/>
    <w:rsid w:val="00284FC1"/>
    <w:rsid w:val="00284FCE"/>
    <w:rsid w:val="00285288"/>
    <w:rsid w:val="002855F1"/>
    <w:rsid w:val="00285696"/>
    <w:rsid w:val="00285BCB"/>
    <w:rsid w:val="00285DF3"/>
    <w:rsid w:val="00285ECB"/>
    <w:rsid w:val="002864B8"/>
    <w:rsid w:val="00286EEA"/>
    <w:rsid w:val="00287961"/>
    <w:rsid w:val="00287D96"/>
    <w:rsid w:val="00290013"/>
    <w:rsid w:val="00290656"/>
    <w:rsid w:val="002909C0"/>
    <w:rsid w:val="00290BF5"/>
    <w:rsid w:val="00291030"/>
    <w:rsid w:val="00291590"/>
    <w:rsid w:val="00291E47"/>
    <w:rsid w:val="00292032"/>
    <w:rsid w:val="002924A3"/>
    <w:rsid w:val="0029285C"/>
    <w:rsid w:val="00292E4E"/>
    <w:rsid w:val="00292E5F"/>
    <w:rsid w:val="002932B2"/>
    <w:rsid w:val="002938C0"/>
    <w:rsid w:val="002938C9"/>
    <w:rsid w:val="00293D90"/>
    <w:rsid w:val="00293DFD"/>
    <w:rsid w:val="00293F47"/>
    <w:rsid w:val="00294312"/>
    <w:rsid w:val="00294C8D"/>
    <w:rsid w:val="00294E5C"/>
    <w:rsid w:val="00295ECF"/>
    <w:rsid w:val="002962AB"/>
    <w:rsid w:val="00296411"/>
    <w:rsid w:val="0029683F"/>
    <w:rsid w:val="00296B2E"/>
    <w:rsid w:val="00296EFC"/>
    <w:rsid w:val="00297D34"/>
    <w:rsid w:val="002A02D1"/>
    <w:rsid w:val="002A0E26"/>
    <w:rsid w:val="002A117F"/>
    <w:rsid w:val="002A18D1"/>
    <w:rsid w:val="002A19C5"/>
    <w:rsid w:val="002A1E33"/>
    <w:rsid w:val="002A22C4"/>
    <w:rsid w:val="002A24C3"/>
    <w:rsid w:val="002A28A0"/>
    <w:rsid w:val="002A2968"/>
    <w:rsid w:val="002A2A2A"/>
    <w:rsid w:val="002A2B8C"/>
    <w:rsid w:val="002A3506"/>
    <w:rsid w:val="002A36E9"/>
    <w:rsid w:val="002A39B9"/>
    <w:rsid w:val="002A40F4"/>
    <w:rsid w:val="002A4815"/>
    <w:rsid w:val="002A4D7D"/>
    <w:rsid w:val="002A556D"/>
    <w:rsid w:val="002A560C"/>
    <w:rsid w:val="002A58B7"/>
    <w:rsid w:val="002A58C3"/>
    <w:rsid w:val="002A5C6B"/>
    <w:rsid w:val="002A5D4B"/>
    <w:rsid w:val="002A5E29"/>
    <w:rsid w:val="002A677D"/>
    <w:rsid w:val="002A6D94"/>
    <w:rsid w:val="002A6E80"/>
    <w:rsid w:val="002A6EEC"/>
    <w:rsid w:val="002A711D"/>
    <w:rsid w:val="002A724B"/>
    <w:rsid w:val="002A7CBB"/>
    <w:rsid w:val="002B0954"/>
    <w:rsid w:val="002B0F18"/>
    <w:rsid w:val="002B13E2"/>
    <w:rsid w:val="002B15F6"/>
    <w:rsid w:val="002B205A"/>
    <w:rsid w:val="002B300E"/>
    <w:rsid w:val="002B313C"/>
    <w:rsid w:val="002B3284"/>
    <w:rsid w:val="002B362A"/>
    <w:rsid w:val="002B42FF"/>
    <w:rsid w:val="002B4AFB"/>
    <w:rsid w:val="002B4EAD"/>
    <w:rsid w:val="002B549E"/>
    <w:rsid w:val="002B565D"/>
    <w:rsid w:val="002B567C"/>
    <w:rsid w:val="002B5753"/>
    <w:rsid w:val="002B57B3"/>
    <w:rsid w:val="002B5949"/>
    <w:rsid w:val="002B5E22"/>
    <w:rsid w:val="002B673E"/>
    <w:rsid w:val="002B6B36"/>
    <w:rsid w:val="002B6F02"/>
    <w:rsid w:val="002B748F"/>
    <w:rsid w:val="002B756A"/>
    <w:rsid w:val="002B789C"/>
    <w:rsid w:val="002C002B"/>
    <w:rsid w:val="002C02F2"/>
    <w:rsid w:val="002C0312"/>
    <w:rsid w:val="002C0730"/>
    <w:rsid w:val="002C1674"/>
    <w:rsid w:val="002C18D5"/>
    <w:rsid w:val="002C1D11"/>
    <w:rsid w:val="002C2008"/>
    <w:rsid w:val="002C25DA"/>
    <w:rsid w:val="002C2C76"/>
    <w:rsid w:val="002C2C88"/>
    <w:rsid w:val="002C3357"/>
    <w:rsid w:val="002C33B3"/>
    <w:rsid w:val="002C3F47"/>
    <w:rsid w:val="002C4B87"/>
    <w:rsid w:val="002C5035"/>
    <w:rsid w:val="002C5795"/>
    <w:rsid w:val="002C6065"/>
    <w:rsid w:val="002C65EC"/>
    <w:rsid w:val="002C69A8"/>
    <w:rsid w:val="002C7264"/>
    <w:rsid w:val="002C78DE"/>
    <w:rsid w:val="002D071B"/>
    <w:rsid w:val="002D0E54"/>
    <w:rsid w:val="002D156E"/>
    <w:rsid w:val="002D1C9F"/>
    <w:rsid w:val="002D21F0"/>
    <w:rsid w:val="002D2783"/>
    <w:rsid w:val="002D2DA4"/>
    <w:rsid w:val="002D382B"/>
    <w:rsid w:val="002D3E2F"/>
    <w:rsid w:val="002D481B"/>
    <w:rsid w:val="002D502A"/>
    <w:rsid w:val="002D5930"/>
    <w:rsid w:val="002D5F26"/>
    <w:rsid w:val="002D61DF"/>
    <w:rsid w:val="002D704E"/>
    <w:rsid w:val="002D7717"/>
    <w:rsid w:val="002D7DD9"/>
    <w:rsid w:val="002D7F33"/>
    <w:rsid w:val="002E091F"/>
    <w:rsid w:val="002E0A3C"/>
    <w:rsid w:val="002E0DD1"/>
    <w:rsid w:val="002E0E62"/>
    <w:rsid w:val="002E123B"/>
    <w:rsid w:val="002E156B"/>
    <w:rsid w:val="002E1BAB"/>
    <w:rsid w:val="002E1DF0"/>
    <w:rsid w:val="002E29B9"/>
    <w:rsid w:val="002E2D8F"/>
    <w:rsid w:val="002E302F"/>
    <w:rsid w:val="002E312C"/>
    <w:rsid w:val="002E31CE"/>
    <w:rsid w:val="002E3775"/>
    <w:rsid w:val="002E4BC3"/>
    <w:rsid w:val="002E5003"/>
    <w:rsid w:val="002E5230"/>
    <w:rsid w:val="002E555B"/>
    <w:rsid w:val="002E567B"/>
    <w:rsid w:val="002E5D50"/>
    <w:rsid w:val="002E6221"/>
    <w:rsid w:val="002E64AC"/>
    <w:rsid w:val="002E676C"/>
    <w:rsid w:val="002E67AA"/>
    <w:rsid w:val="002E67B5"/>
    <w:rsid w:val="002E692E"/>
    <w:rsid w:val="002E6AB4"/>
    <w:rsid w:val="002E7C34"/>
    <w:rsid w:val="002E7F63"/>
    <w:rsid w:val="002E7FE1"/>
    <w:rsid w:val="002F0126"/>
    <w:rsid w:val="002F013F"/>
    <w:rsid w:val="002F03FD"/>
    <w:rsid w:val="002F0602"/>
    <w:rsid w:val="002F22E1"/>
    <w:rsid w:val="002F29DA"/>
    <w:rsid w:val="002F2DCA"/>
    <w:rsid w:val="002F33CA"/>
    <w:rsid w:val="002F355A"/>
    <w:rsid w:val="002F4B4D"/>
    <w:rsid w:val="002F5C25"/>
    <w:rsid w:val="002F5F28"/>
    <w:rsid w:val="002F6586"/>
    <w:rsid w:val="002F742F"/>
    <w:rsid w:val="002F7A92"/>
    <w:rsid w:val="002F7F21"/>
    <w:rsid w:val="002F7FE9"/>
    <w:rsid w:val="003002B9"/>
    <w:rsid w:val="00300401"/>
    <w:rsid w:val="003006CF"/>
    <w:rsid w:val="003009E5"/>
    <w:rsid w:val="00300B3C"/>
    <w:rsid w:val="003018CC"/>
    <w:rsid w:val="00301C9F"/>
    <w:rsid w:val="00302008"/>
    <w:rsid w:val="00302011"/>
    <w:rsid w:val="00302255"/>
    <w:rsid w:val="0030241C"/>
    <w:rsid w:val="00302B5D"/>
    <w:rsid w:val="00302BCB"/>
    <w:rsid w:val="00302C14"/>
    <w:rsid w:val="00303877"/>
    <w:rsid w:val="00304422"/>
    <w:rsid w:val="00305462"/>
    <w:rsid w:val="003054A3"/>
    <w:rsid w:val="00305704"/>
    <w:rsid w:val="00305C58"/>
    <w:rsid w:val="00305DA1"/>
    <w:rsid w:val="00306263"/>
    <w:rsid w:val="00306531"/>
    <w:rsid w:val="003067A5"/>
    <w:rsid w:val="0030712F"/>
    <w:rsid w:val="0030728D"/>
    <w:rsid w:val="00307328"/>
    <w:rsid w:val="003075F2"/>
    <w:rsid w:val="00307813"/>
    <w:rsid w:val="003078A3"/>
    <w:rsid w:val="00307A74"/>
    <w:rsid w:val="00310417"/>
    <w:rsid w:val="0031060A"/>
    <w:rsid w:val="00310B10"/>
    <w:rsid w:val="00310CCE"/>
    <w:rsid w:val="00310D71"/>
    <w:rsid w:val="003116D3"/>
    <w:rsid w:val="0031177F"/>
    <w:rsid w:val="00311806"/>
    <w:rsid w:val="0031185C"/>
    <w:rsid w:val="00311A9C"/>
    <w:rsid w:val="00312184"/>
    <w:rsid w:val="003129FC"/>
    <w:rsid w:val="00312CA7"/>
    <w:rsid w:val="00314589"/>
    <w:rsid w:val="00314FE9"/>
    <w:rsid w:val="0031530B"/>
    <w:rsid w:val="003154D9"/>
    <w:rsid w:val="003157FA"/>
    <w:rsid w:val="0031583F"/>
    <w:rsid w:val="00315857"/>
    <w:rsid w:val="00315978"/>
    <w:rsid w:val="00315B02"/>
    <w:rsid w:val="00315D50"/>
    <w:rsid w:val="003162E7"/>
    <w:rsid w:val="00316AE6"/>
    <w:rsid w:val="00316D0A"/>
    <w:rsid w:val="00316FD7"/>
    <w:rsid w:val="0031727C"/>
    <w:rsid w:val="0031742A"/>
    <w:rsid w:val="0032094F"/>
    <w:rsid w:val="00320AE7"/>
    <w:rsid w:val="0032136D"/>
    <w:rsid w:val="003214EF"/>
    <w:rsid w:val="0032197C"/>
    <w:rsid w:val="00321D5B"/>
    <w:rsid w:val="00322DC6"/>
    <w:rsid w:val="003231BA"/>
    <w:rsid w:val="0032330C"/>
    <w:rsid w:val="003240F0"/>
    <w:rsid w:val="00324782"/>
    <w:rsid w:val="00324BE9"/>
    <w:rsid w:val="00325102"/>
    <w:rsid w:val="00325B33"/>
    <w:rsid w:val="00326069"/>
    <w:rsid w:val="0032679F"/>
    <w:rsid w:val="003269C4"/>
    <w:rsid w:val="003275DE"/>
    <w:rsid w:val="0032772F"/>
    <w:rsid w:val="00327C64"/>
    <w:rsid w:val="003307C1"/>
    <w:rsid w:val="00330FCA"/>
    <w:rsid w:val="0033149B"/>
    <w:rsid w:val="00332548"/>
    <w:rsid w:val="0033259E"/>
    <w:rsid w:val="0033274B"/>
    <w:rsid w:val="00332C44"/>
    <w:rsid w:val="0033326B"/>
    <w:rsid w:val="00333531"/>
    <w:rsid w:val="003339BC"/>
    <w:rsid w:val="00333FEE"/>
    <w:rsid w:val="00334890"/>
    <w:rsid w:val="00334F7F"/>
    <w:rsid w:val="00334FF2"/>
    <w:rsid w:val="0033510B"/>
    <w:rsid w:val="00335820"/>
    <w:rsid w:val="00335953"/>
    <w:rsid w:val="003402A4"/>
    <w:rsid w:val="003408FF"/>
    <w:rsid w:val="00341107"/>
    <w:rsid w:val="00341B67"/>
    <w:rsid w:val="00341DE2"/>
    <w:rsid w:val="0034203E"/>
    <w:rsid w:val="0034227E"/>
    <w:rsid w:val="00342373"/>
    <w:rsid w:val="0034264C"/>
    <w:rsid w:val="00342AF6"/>
    <w:rsid w:val="00342C8F"/>
    <w:rsid w:val="00342E15"/>
    <w:rsid w:val="0034330F"/>
    <w:rsid w:val="00343A26"/>
    <w:rsid w:val="00344E06"/>
    <w:rsid w:val="00345078"/>
    <w:rsid w:val="00345939"/>
    <w:rsid w:val="00346570"/>
    <w:rsid w:val="00347033"/>
    <w:rsid w:val="003471F8"/>
    <w:rsid w:val="00347824"/>
    <w:rsid w:val="00347A32"/>
    <w:rsid w:val="00347C51"/>
    <w:rsid w:val="003506D4"/>
    <w:rsid w:val="003508E6"/>
    <w:rsid w:val="003508F9"/>
    <w:rsid w:val="00350D30"/>
    <w:rsid w:val="0035106D"/>
    <w:rsid w:val="0035149A"/>
    <w:rsid w:val="003518B3"/>
    <w:rsid w:val="00351A77"/>
    <w:rsid w:val="00351F35"/>
    <w:rsid w:val="00351FDA"/>
    <w:rsid w:val="00352356"/>
    <w:rsid w:val="0035268F"/>
    <w:rsid w:val="003531DD"/>
    <w:rsid w:val="00353262"/>
    <w:rsid w:val="00353D90"/>
    <w:rsid w:val="00354578"/>
    <w:rsid w:val="0035484B"/>
    <w:rsid w:val="00354B25"/>
    <w:rsid w:val="00355A38"/>
    <w:rsid w:val="00355D29"/>
    <w:rsid w:val="00355E14"/>
    <w:rsid w:val="00355F38"/>
    <w:rsid w:val="00356000"/>
    <w:rsid w:val="00356189"/>
    <w:rsid w:val="003562A2"/>
    <w:rsid w:val="003568E4"/>
    <w:rsid w:val="00356A30"/>
    <w:rsid w:val="00356FB2"/>
    <w:rsid w:val="00361386"/>
    <w:rsid w:val="003622C2"/>
    <w:rsid w:val="00362D33"/>
    <w:rsid w:val="00363133"/>
    <w:rsid w:val="00363243"/>
    <w:rsid w:val="00363702"/>
    <w:rsid w:val="00364186"/>
    <w:rsid w:val="00364D50"/>
    <w:rsid w:val="00364F08"/>
    <w:rsid w:val="0036525C"/>
    <w:rsid w:val="003656DE"/>
    <w:rsid w:val="003657BA"/>
    <w:rsid w:val="00366268"/>
    <w:rsid w:val="0036630B"/>
    <w:rsid w:val="00366597"/>
    <w:rsid w:val="00366A75"/>
    <w:rsid w:val="00366ADC"/>
    <w:rsid w:val="00366B21"/>
    <w:rsid w:val="00370426"/>
    <w:rsid w:val="00370C81"/>
    <w:rsid w:val="00371FF0"/>
    <w:rsid w:val="003720F3"/>
    <w:rsid w:val="003721F3"/>
    <w:rsid w:val="00372AA5"/>
    <w:rsid w:val="00372B47"/>
    <w:rsid w:val="00372EAE"/>
    <w:rsid w:val="00372EEB"/>
    <w:rsid w:val="00372FD8"/>
    <w:rsid w:val="00373428"/>
    <w:rsid w:val="00373497"/>
    <w:rsid w:val="003739D5"/>
    <w:rsid w:val="00373A58"/>
    <w:rsid w:val="00373B28"/>
    <w:rsid w:val="0037412B"/>
    <w:rsid w:val="003741FE"/>
    <w:rsid w:val="003745A1"/>
    <w:rsid w:val="003750A4"/>
    <w:rsid w:val="003750F4"/>
    <w:rsid w:val="0037599E"/>
    <w:rsid w:val="0037690B"/>
    <w:rsid w:val="00376C09"/>
    <w:rsid w:val="00376D9C"/>
    <w:rsid w:val="00377409"/>
    <w:rsid w:val="00377AE7"/>
    <w:rsid w:val="00377D46"/>
    <w:rsid w:val="0038036C"/>
    <w:rsid w:val="00380869"/>
    <w:rsid w:val="003812E6"/>
    <w:rsid w:val="00381CB5"/>
    <w:rsid w:val="00381E87"/>
    <w:rsid w:val="00382FED"/>
    <w:rsid w:val="0038338E"/>
    <w:rsid w:val="003839A2"/>
    <w:rsid w:val="00383D34"/>
    <w:rsid w:val="0038437C"/>
    <w:rsid w:val="003846B0"/>
    <w:rsid w:val="0038501C"/>
    <w:rsid w:val="00385A1B"/>
    <w:rsid w:val="00385A81"/>
    <w:rsid w:val="00385E0E"/>
    <w:rsid w:val="00385F21"/>
    <w:rsid w:val="003867BE"/>
    <w:rsid w:val="003869A7"/>
    <w:rsid w:val="00386B4D"/>
    <w:rsid w:val="00386B67"/>
    <w:rsid w:val="00387099"/>
    <w:rsid w:val="00387FBA"/>
    <w:rsid w:val="003903DA"/>
    <w:rsid w:val="00390B0F"/>
    <w:rsid w:val="00391079"/>
    <w:rsid w:val="0039121C"/>
    <w:rsid w:val="00391591"/>
    <w:rsid w:val="00391D07"/>
    <w:rsid w:val="00392DD3"/>
    <w:rsid w:val="0039312E"/>
    <w:rsid w:val="00394568"/>
    <w:rsid w:val="003947F1"/>
    <w:rsid w:val="003949F4"/>
    <w:rsid w:val="003956BE"/>
    <w:rsid w:val="00395BF5"/>
    <w:rsid w:val="00396297"/>
    <w:rsid w:val="00396389"/>
    <w:rsid w:val="003963D4"/>
    <w:rsid w:val="00396520"/>
    <w:rsid w:val="00396628"/>
    <w:rsid w:val="0039765A"/>
    <w:rsid w:val="003A008A"/>
    <w:rsid w:val="003A05CD"/>
    <w:rsid w:val="003A09AB"/>
    <w:rsid w:val="003A0C25"/>
    <w:rsid w:val="003A15BE"/>
    <w:rsid w:val="003A1979"/>
    <w:rsid w:val="003A1A4E"/>
    <w:rsid w:val="003A2739"/>
    <w:rsid w:val="003A2878"/>
    <w:rsid w:val="003A2E7E"/>
    <w:rsid w:val="003A3C8F"/>
    <w:rsid w:val="003A3DD2"/>
    <w:rsid w:val="003A3E05"/>
    <w:rsid w:val="003A45EC"/>
    <w:rsid w:val="003A4A3E"/>
    <w:rsid w:val="003A4D4C"/>
    <w:rsid w:val="003A4D55"/>
    <w:rsid w:val="003A5670"/>
    <w:rsid w:val="003A6052"/>
    <w:rsid w:val="003A60AD"/>
    <w:rsid w:val="003A61DF"/>
    <w:rsid w:val="003A6514"/>
    <w:rsid w:val="003A68DA"/>
    <w:rsid w:val="003A6A27"/>
    <w:rsid w:val="003A6F0A"/>
    <w:rsid w:val="003A6F1E"/>
    <w:rsid w:val="003A7477"/>
    <w:rsid w:val="003B04C9"/>
    <w:rsid w:val="003B08E7"/>
    <w:rsid w:val="003B1212"/>
    <w:rsid w:val="003B14BB"/>
    <w:rsid w:val="003B1A3F"/>
    <w:rsid w:val="003B1BC3"/>
    <w:rsid w:val="003B2000"/>
    <w:rsid w:val="003B24B5"/>
    <w:rsid w:val="003B275D"/>
    <w:rsid w:val="003B37B9"/>
    <w:rsid w:val="003B49E5"/>
    <w:rsid w:val="003B5254"/>
    <w:rsid w:val="003B58C9"/>
    <w:rsid w:val="003B5C49"/>
    <w:rsid w:val="003B6332"/>
    <w:rsid w:val="003B67B6"/>
    <w:rsid w:val="003B6833"/>
    <w:rsid w:val="003B6851"/>
    <w:rsid w:val="003B6D8D"/>
    <w:rsid w:val="003B6DA2"/>
    <w:rsid w:val="003B6FAE"/>
    <w:rsid w:val="003B7272"/>
    <w:rsid w:val="003B743B"/>
    <w:rsid w:val="003B7792"/>
    <w:rsid w:val="003B7BEF"/>
    <w:rsid w:val="003C03BD"/>
    <w:rsid w:val="003C0509"/>
    <w:rsid w:val="003C070E"/>
    <w:rsid w:val="003C0849"/>
    <w:rsid w:val="003C1626"/>
    <w:rsid w:val="003C175A"/>
    <w:rsid w:val="003C1A0C"/>
    <w:rsid w:val="003C2325"/>
    <w:rsid w:val="003C246D"/>
    <w:rsid w:val="003C2A09"/>
    <w:rsid w:val="003C2B31"/>
    <w:rsid w:val="003C3AD6"/>
    <w:rsid w:val="003C415E"/>
    <w:rsid w:val="003C4628"/>
    <w:rsid w:val="003C48C7"/>
    <w:rsid w:val="003C4A99"/>
    <w:rsid w:val="003C514B"/>
    <w:rsid w:val="003C5BFA"/>
    <w:rsid w:val="003C6AEB"/>
    <w:rsid w:val="003C6D8E"/>
    <w:rsid w:val="003C705D"/>
    <w:rsid w:val="003C7777"/>
    <w:rsid w:val="003C77C4"/>
    <w:rsid w:val="003C7C9E"/>
    <w:rsid w:val="003C7E52"/>
    <w:rsid w:val="003D004B"/>
    <w:rsid w:val="003D0BAC"/>
    <w:rsid w:val="003D0E02"/>
    <w:rsid w:val="003D1173"/>
    <w:rsid w:val="003D11F0"/>
    <w:rsid w:val="003D13EF"/>
    <w:rsid w:val="003D13FF"/>
    <w:rsid w:val="003D160D"/>
    <w:rsid w:val="003D17FA"/>
    <w:rsid w:val="003D1922"/>
    <w:rsid w:val="003D1D86"/>
    <w:rsid w:val="003D2364"/>
    <w:rsid w:val="003D2512"/>
    <w:rsid w:val="003D2656"/>
    <w:rsid w:val="003D2C7B"/>
    <w:rsid w:val="003D32CF"/>
    <w:rsid w:val="003D354F"/>
    <w:rsid w:val="003D38C5"/>
    <w:rsid w:val="003D4477"/>
    <w:rsid w:val="003D44B5"/>
    <w:rsid w:val="003D4567"/>
    <w:rsid w:val="003D46B9"/>
    <w:rsid w:val="003D5A84"/>
    <w:rsid w:val="003D5DE8"/>
    <w:rsid w:val="003D6658"/>
    <w:rsid w:val="003D66D7"/>
    <w:rsid w:val="003D6A98"/>
    <w:rsid w:val="003D7308"/>
    <w:rsid w:val="003D7997"/>
    <w:rsid w:val="003D7E6A"/>
    <w:rsid w:val="003E01B1"/>
    <w:rsid w:val="003E03C6"/>
    <w:rsid w:val="003E0D95"/>
    <w:rsid w:val="003E0DB9"/>
    <w:rsid w:val="003E15A4"/>
    <w:rsid w:val="003E18CD"/>
    <w:rsid w:val="003E1D08"/>
    <w:rsid w:val="003E29C9"/>
    <w:rsid w:val="003E2A5C"/>
    <w:rsid w:val="003E2DF0"/>
    <w:rsid w:val="003E2EAE"/>
    <w:rsid w:val="003E31C4"/>
    <w:rsid w:val="003E3737"/>
    <w:rsid w:val="003E3C9D"/>
    <w:rsid w:val="003E3FDA"/>
    <w:rsid w:val="003E5008"/>
    <w:rsid w:val="003E5068"/>
    <w:rsid w:val="003E54F4"/>
    <w:rsid w:val="003E5B0A"/>
    <w:rsid w:val="003E6126"/>
    <w:rsid w:val="003E6279"/>
    <w:rsid w:val="003E74DE"/>
    <w:rsid w:val="003E75DF"/>
    <w:rsid w:val="003E77A7"/>
    <w:rsid w:val="003E794E"/>
    <w:rsid w:val="003E7C91"/>
    <w:rsid w:val="003E7D9F"/>
    <w:rsid w:val="003E7E99"/>
    <w:rsid w:val="003F0297"/>
    <w:rsid w:val="003F06F5"/>
    <w:rsid w:val="003F07AC"/>
    <w:rsid w:val="003F0801"/>
    <w:rsid w:val="003F0891"/>
    <w:rsid w:val="003F0AF8"/>
    <w:rsid w:val="003F1262"/>
    <w:rsid w:val="003F1CD1"/>
    <w:rsid w:val="003F1E0D"/>
    <w:rsid w:val="003F24A7"/>
    <w:rsid w:val="003F2588"/>
    <w:rsid w:val="003F26F6"/>
    <w:rsid w:val="003F2C77"/>
    <w:rsid w:val="003F3061"/>
    <w:rsid w:val="003F36C0"/>
    <w:rsid w:val="003F38B4"/>
    <w:rsid w:val="003F3CE7"/>
    <w:rsid w:val="003F3EAF"/>
    <w:rsid w:val="003F47C1"/>
    <w:rsid w:val="003F53EA"/>
    <w:rsid w:val="003F540E"/>
    <w:rsid w:val="003F579C"/>
    <w:rsid w:val="003F5B0E"/>
    <w:rsid w:val="003F769C"/>
    <w:rsid w:val="003F7B0B"/>
    <w:rsid w:val="003F7E88"/>
    <w:rsid w:val="003F7F8B"/>
    <w:rsid w:val="00400367"/>
    <w:rsid w:val="004006E4"/>
    <w:rsid w:val="00400A5D"/>
    <w:rsid w:val="00400B43"/>
    <w:rsid w:val="004013F0"/>
    <w:rsid w:val="00401496"/>
    <w:rsid w:val="00401733"/>
    <w:rsid w:val="004017FC"/>
    <w:rsid w:val="00401C5B"/>
    <w:rsid w:val="00401D6D"/>
    <w:rsid w:val="00401EC0"/>
    <w:rsid w:val="00402066"/>
    <w:rsid w:val="004022D3"/>
    <w:rsid w:val="00402CC7"/>
    <w:rsid w:val="004048A1"/>
    <w:rsid w:val="00404B52"/>
    <w:rsid w:val="00404EDC"/>
    <w:rsid w:val="004054B9"/>
    <w:rsid w:val="00405DCD"/>
    <w:rsid w:val="00406B9E"/>
    <w:rsid w:val="00406E37"/>
    <w:rsid w:val="0040770F"/>
    <w:rsid w:val="004101B6"/>
    <w:rsid w:val="004101BF"/>
    <w:rsid w:val="0041065C"/>
    <w:rsid w:val="004107AC"/>
    <w:rsid w:val="00410939"/>
    <w:rsid w:val="00410B67"/>
    <w:rsid w:val="00411337"/>
    <w:rsid w:val="004119FC"/>
    <w:rsid w:val="00411CCB"/>
    <w:rsid w:val="004124E9"/>
    <w:rsid w:val="00413064"/>
    <w:rsid w:val="0041309E"/>
    <w:rsid w:val="004133D9"/>
    <w:rsid w:val="00413845"/>
    <w:rsid w:val="00413986"/>
    <w:rsid w:val="00414B8A"/>
    <w:rsid w:val="004150F1"/>
    <w:rsid w:val="004152A3"/>
    <w:rsid w:val="004158F0"/>
    <w:rsid w:val="00415A1A"/>
    <w:rsid w:val="00415D33"/>
    <w:rsid w:val="00416110"/>
    <w:rsid w:val="0041622F"/>
    <w:rsid w:val="0041632C"/>
    <w:rsid w:val="0041655A"/>
    <w:rsid w:val="004165ED"/>
    <w:rsid w:val="00416D20"/>
    <w:rsid w:val="00417098"/>
    <w:rsid w:val="00417EC2"/>
    <w:rsid w:val="0042083C"/>
    <w:rsid w:val="0042099A"/>
    <w:rsid w:val="00420A37"/>
    <w:rsid w:val="00420E26"/>
    <w:rsid w:val="00421664"/>
    <w:rsid w:val="00421AA1"/>
    <w:rsid w:val="00422B75"/>
    <w:rsid w:val="00423142"/>
    <w:rsid w:val="00423B15"/>
    <w:rsid w:val="00423EC4"/>
    <w:rsid w:val="00424076"/>
    <w:rsid w:val="004245FD"/>
    <w:rsid w:val="00424CFE"/>
    <w:rsid w:val="004250C4"/>
    <w:rsid w:val="004254E9"/>
    <w:rsid w:val="004256FF"/>
    <w:rsid w:val="00425FA6"/>
    <w:rsid w:val="0042618F"/>
    <w:rsid w:val="00426820"/>
    <w:rsid w:val="0042695A"/>
    <w:rsid w:val="00426EFA"/>
    <w:rsid w:val="00427A7B"/>
    <w:rsid w:val="00427AD3"/>
    <w:rsid w:val="00427DAA"/>
    <w:rsid w:val="004303FA"/>
    <w:rsid w:val="0043043A"/>
    <w:rsid w:val="00430827"/>
    <w:rsid w:val="00430996"/>
    <w:rsid w:val="00430ED1"/>
    <w:rsid w:val="0043101D"/>
    <w:rsid w:val="0043120F"/>
    <w:rsid w:val="004316B5"/>
    <w:rsid w:val="00433475"/>
    <w:rsid w:val="004337B1"/>
    <w:rsid w:val="004337D2"/>
    <w:rsid w:val="00433BDA"/>
    <w:rsid w:val="00435A59"/>
    <w:rsid w:val="00436757"/>
    <w:rsid w:val="004401C6"/>
    <w:rsid w:val="00440598"/>
    <w:rsid w:val="00440732"/>
    <w:rsid w:val="00440FF9"/>
    <w:rsid w:val="00442434"/>
    <w:rsid w:val="004429FD"/>
    <w:rsid w:val="004429FF"/>
    <w:rsid w:val="00442C10"/>
    <w:rsid w:val="00442DCD"/>
    <w:rsid w:val="00443048"/>
    <w:rsid w:val="00443187"/>
    <w:rsid w:val="004433F8"/>
    <w:rsid w:val="004435E9"/>
    <w:rsid w:val="00443BA2"/>
    <w:rsid w:val="0044415D"/>
    <w:rsid w:val="004458FE"/>
    <w:rsid w:val="00445951"/>
    <w:rsid w:val="004459F8"/>
    <w:rsid w:val="00445AD3"/>
    <w:rsid w:val="00445FA0"/>
    <w:rsid w:val="004466C4"/>
    <w:rsid w:val="00446F83"/>
    <w:rsid w:val="004470B1"/>
    <w:rsid w:val="00447B68"/>
    <w:rsid w:val="00447F8B"/>
    <w:rsid w:val="00450BCE"/>
    <w:rsid w:val="00450BFA"/>
    <w:rsid w:val="0045159E"/>
    <w:rsid w:val="00451850"/>
    <w:rsid w:val="00451D8B"/>
    <w:rsid w:val="00451E9E"/>
    <w:rsid w:val="004530AD"/>
    <w:rsid w:val="00453942"/>
    <w:rsid w:val="00454340"/>
    <w:rsid w:val="00454758"/>
    <w:rsid w:val="004556A9"/>
    <w:rsid w:val="0045575F"/>
    <w:rsid w:val="004557EC"/>
    <w:rsid w:val="00456966"/>
    <w:rsid w:val="0045709A"/>
    <w:rsid w:val="004571AA"/>
    <w:rsid w:val="00457264"/>
    <w:rsid w:val="0045775B"/>
    <w:rsid w:val="00457AB5"/>
    <w:rsid w:val="0046049F"/>
    <w:rsid w:val="00460A98"/>
    <w:rsid w:val="0046102C"/>
    <w:rsid w:val="00461378"/>
    <w:rsid w:val="00461ECE"/>
    <w:rsid w:val="004631F0"/>
    <w:rsid w:val="00464A44"/>
    <w:rsid w:val="00464FBE"/>
    <w:rsid w:val="0046560B"/>
    <w:rsid w:val="004666E5"/>
    <w:rsid w:val="00466FBB"/>
    <w:rsid w:val="004676EC"/>
    <w:rsid w:val="0046792E"/>
    <w:rsid w:val="0047015B"/>
    <w:rsid w:val="0047073C"/>
    <w:rsid w:val="004708EA"/>
    <w:rsid w:val="00470CE9"/>
    <w:rsid w:val="00470E59"/>
    <w:rsid w:val="004717A8"/>
    <w:rsid w:val="004719A2"/>
    <w:rsid w:val="00472706"/>
    <w:rsid w:val="00472DFA"/>
    <w:rsid w:val="00473236"/>
    <w:rsid w:val="00473AC0"/>
    <w:rsid w:val="00473BFD"/>
    <w:rsid w:val="004749C2"/>
    <w:rsid w:val="00475170"/>
    <w:rsid w:val="0047597F"/>
    <w:rsid w:val="00476369"/>
    <w:rsid w:val="004764AB"/>
    <w:rsid w:val="00476C2C"/>
    <w:rsid w:val="00476EB2"/>
    <w:rsid w:val="00476F84"/>
    <w:rsid w:val="004774BA"/>
    <w:rsid w:val="00477B24"/>
    <w:rsid w:val="00477EFC"/>
    <w:rsid w:val="004818B9"/>
    <w:rsid w:val="00481A28"/>
    <w:rsid w:val="004822EA"/>
    <w:rsid w:val="00482493"/>
    <w:rsid w:val="00482A23"/>
    <w:rsid w:val="00483725"/>
    <w:rsid w:val="00483CF4"/>
    <w:rsid w:val="0048415E"/>
    <w:rsid w:val="0048460C"/>
    <w:rsid w:val="00484EFA"/>
    <w:rsid w:val="00485533"/>
    <w:rsid w:val="00485B61"/>
    <w:rsid w:val="00485C2D"/>
    <w:rsid w:val="00485CF4"/>
    <w:rsid w:val="00486777"/>
    <w:rsid w:val="0048726C"/>
    <w:rsid w:val="00487CB9"/>
    <w:rsid w:val="00490419"/>
    <w:rsid w:val="004906AE"/>
    <w:rsid w:val="004908E3"/>
    <w:rsid w:val="00490A10"/>
    <w:rsid w:val="00491995"/>
    <w:rsid w:val="00491B10"/>
    <w:rsid w:val="00491D81"/>
    <w:rsid w:val="004922A8"/>
    <w:rsid w:val="00492623"/>
    <w:rsid w:val="0049298D"/>
    <w:rsid w:val="00492A80"/>
    <w:rsid w:val="00492C2D"/>
    <w:rsid w:val="00493423"/>
    <w:rsid w:val="00493A15"/>
    <w:rsid w:val="00493FF5"/>
    <w:rsid w:val="004942AC"/>
    <w:rsid w:val="004946B1"/>
    <w:rsid w:val="00494DF2"/>
    <w:rsid w:val="00495593"/>
    <w:rsid w:val="0049561D"/>
    <w:rsid w:val="0049628F"/>
    <w:rsid w:val="004965DF"/>
    <w:rsid w:val="00496783"/>
    <w:rsid w:val="00496868"/>
    <w:rsid w:val="00496939"/>
    <w:rsid w:val="00496993"/>
    <w:rsid w:val="00496AF8"/>
    <w:rsid w:val="00497027"/>
    <w:rsid w:val="0049731B"/>
    <w:rsid w:val="004974E8"/>
    <w:rsid w:val="00497DEF"/>
    <w:rsid w:val="004A04AE"/>
    <w:rsid w:val="004A14E5"/>
    <w:rsid w:val="004A1C47"/>
    <w:rsid w:val="004A2A5E"/>
    <w:rsid w:val="004A2B5D"/>
    <w:rsid w:val="004A4735"/>
    <w:rsid w:val="004A47C8"/>
    <w:rsid w:val="004A4FDD"/>
    <w:rsid w:val="004A599C"/>
    <w:rsid w:val="004A5A1C"/>
    <w:rsid w:val="004A5BA6"/>
    <w:rsid w:val="004A5FCC"/>
    <w:rsid w:val="004A6072"/>
    <w:rsid w:val="004A60C3"/>
    <w:rsid w:val="004A79FE"/>
    <w:rsid w:val="004A7F11"/>
    <w:rsid w:val="004B03B0"/>
    <w:rsid w:val="004B06E9"/>
    <w:rsid w:val="004B0719"/>
    <w:rsid w:val="004B07B3"/>
    <w:rsid w:val="004B1C53"/>
    <w:rsid w:val="004B1DC3"/>
    <w:rsid w:val="004B2145"/>
    <w:rsid w:val="004B2753"/>
    <w:rsid w:val="004B2776"/>
    <w:rsid w:val="004B2F3B"/>
    <w:rsid w:val="004B3472"/>
    <w:rsid w:val="004B36B9"/>
    <w:rsid w:val="004B3866"/>
    <w:rsid w:val="004B3A88"/>
    <w:rsid w:val="004B3C2E"/>
    <w:rsid w:val="004B3C5D"/>
    <w:rsid w:val="004B46E9"/>
    <w:rsid w:val="004B4796"/>
    <w:rsid w:val="004B4807"/>
    <w:rsid w:val="004B48E6"/>
    <w:rsid w:val="004B4BDE"/>
    <w:rsid w:val="004B58D6"/>
    <w:rsid w:val="004B5D2D"/>
    <w:rsid w:val="004B65B9"/>
    <w:rsid w:val="004B7324"/>
    <w:rsid w:val="004B7AA3"/>
    <w:rsid w:val="004B7E73"/>
    <w:rsid w:val="004C0305"/>
    <w:rsid w:val="004C08B6"/>
    <w:rsid w:val="004C145F"/>
    <w:rsid w:val="004C154B"/>
    <w:rsid w:val="004C1886"/>
    <w:rsid w:val="004C1E32"/>
    <w:rsid w:val="004C224A"/>
    <w:rsid w:val="004C2B03"/>
    <w:rsid w:val="004C30F8"/>
    <w:rsid w:val="004C3A4E"/>
    <w:rsid w:val="004C3CE1"/>
    <w:rsid w:val="004C549D"/>
    <w:rsid w:val="004C5AF3"/>
    <w:rsid w:val="004C609B"/>
    <w:rsid w:val="004C6801"/>
    <w:rsid w:val="004C6827"/>
    <w:rsid w:val="004C696E"/>
    <w:rsid w:val="004C784A"/>
    <w:rsid w:val="004C7ABD"/>
    <w:rsid w:val="004C7B7C"/>
    <w:rsid w:val="004C7EEB"/>
    <w:rsid w:val="004D009D"/>
    <w:rsid w:val="004D00A0"/>
    <w:rsid w:val="004D0503"/>
    <w:rsid w:val="004D0988"/>
    <w:rsid w:val="004D1131"/>
    <w:rsid w:val="004D11D5"/>
    <w:rsid w:val="004D17A3"/>
    <w:rsid w:val="004D18B9"/>
    <w:rsid w:val="004D190F"/>
    <w:rsid w:val="004D1F69"/>
    <w:rsid w:val="004D20FA"/>
    <w:rsid w:val="004D2482"/>
    <w:rsid w:val="004D2515"/>
    <w:rsid w:val="004D25D1"/>
    <w:rsid w:val="004D2872"/>
    <w:rsid w:val="004D28ED"/>
    <w:rsid w:val="004D2ACE"/>
    <w:rsid w:val="004D2E7B"/>
    <w:rsid w:val="004D3339"/>
    <w:rsid w:val="004D358E"/>
    <w:rsid w:val="004D3B6C"/>
    <w:rsid w:val="004D3FF1"/>
    <w:rsid w:val="004D4132"/>
    <w:rsid w:val="004D4455"/>
    <w:rsid w:val="004D44FB"/>
    <w:rsid w:val="004D4912"/>
    <w:rsid w:val="004D575E"/>
    <w:rsid w:val="004D65CD"/>
    <w:rsid w:val="004D68F3"/>
    <w:rsid w:val="004D691F"/>
    <w:rsid w:val="004D6C8F"/>
    <w:rsid w:val="004D6D11"/>
    <w:rsid w:val="004D6F76"/>
    <w:rsid w:val="004D73A1"/>
    <w:rsid w:val="004E0154"/>
    <w:rsid w:val="004E02FD"/>
    <w:rsid w:val="004E0752"/>
    <w:rsid w:val="004E0A60"/>
    <w:rsid w:val="004E0E2E"/>
    <w:rsid w:val="004E1882"/>
    <w:rsid w:val="004E1E19"/>
    <w:rsid w:val="004E2000"/>
    <w:rsid w:val="004E24FF"/>
    <w:rsid w:val="004E2ACB"/>
    <w:rsid w:val="004E2B86"/>
    <w:rsid w:val="004E309C"/>
    <w:rsid w:val="004E357C"/>
    <w:rsid w:val="004E3974"/>
    <w:rsid w:val="004E3F9C"/>
    <w:rsid w:val="004E411A"/>
    <w:rsid w:val="004E4244"/>
    <w:rsid w:val="004E4F88"/>
    <w:rsid w:val="004E57B1"/>
    <w:rsid w:val="004E582C"/>
    <w:rsid w:val="004E5BDE"/>
    <w:rsid w:val="004E6199"/>
    <w:rsid w:val="004E624E"/>
    <w:rsid w:val="004E6502"/>
    <w:rsid w:val="004E6A75"/>
    <w:rsid w:val="004E6CC4"/>
    <w:rsid w:val="004E6FDD"/>
    <w:rsid w:val="004F01B2"/>
    <w:rsid w:val="004F06A3"/>
    <w:rsid w:val="004F0929"/>
    <w:rsid w:val="004F0D14"/>
    <w:rsid w:val="004F0E6C"/>
    <w:rsid w:val="004F1002"/>
    <w:rsid w:val="004F11B8"/>
    <w:rsid w:val="004F1338"/>
    <w:rsid w:val="004F15CD"/>
    <w:rsid w:val="004F16BC"/>
    <w:rsid w:val="004F179E"/>
    <w:rsid w:val="004F1E15"/>
    <w:rsid w:val="004F1EBF"/>
    <w:rsid w:val="004F258C"/>
    <w:rsid w:val="004F4828"/>
    <w:rsid w:val="004F4E67"/>
    <w:rsid w:val="004F4F9A"/>
    <w:rsid w:val="004F50F6"/>
    <w:rsid w:val="004F51CB"/>
    <w:rsid w:val="004F60F1"/>
    <w:rsid w:val="004F63D3"/>
    <w:rsid w:val="004F6999"/>
    <w:rsid w:val="004F6A89"/>
    <w:rsid w:val="004F6CD2"/>
    <w:rsid w:val="004F72E2"/>
    <w:rsid w:val="004F731C"/>
    <w:rsid w:val="004F73FC"/>
    <w:rsid w:val="004F7C40"/>
    <w:rsid w:val="004F7EC7"/>
    <w:rsid w:val="00500083"/>
    <w:rsid w:val="0050009E"/>
    <w:rsid w:val="005000EE"/>
    <w:rsid w:val="00500170"/>
    <w:rsid w:val="005006C5"/>
    <w:rsid w:val="005010F3"/>
    <w:rsid w:val="00501337"/>
    <w:rsid w:val="00501807"/>
    <w:rsid w:val="005018E4"/>
    <w:rsid w:val="005019D1"/>
    <w:rsid w:val="00502278"/>
    <w:rsid w:val="00503830"/>
    <w:rsid w:val="0050387B"/>
    <w:rsid w:val="00504035"/>
    <w:rsid w:val="0050423B"/>
    <w:rsid w:val="005043A5"/>
    <w:rsid w:val="00504494"/>
    <w:rsid w:val="00504E70"/>
    <w:rsid w:val="005055D1"/>
    <w:rsid w:val="0050572B"/>
    <w:rsid w:val="00506527"/>
    <w:rsid w:val="00506D4A"/>
    <w:rsid w:val="00506DDA"/>
    <w:rsid w:val="0050770B"/>
    <w:rsid w:val="0050788C"/>
    <w:rsid w:val="00507E9A"/>
    <w:rsid w:val="00510103"/>
    <w:rsid w:val="00510862"/>
    <w:rsid w:val="005109B9"/>
    <w:rsid w:val="00510AB7"/>
    <w:rsid w:val="0051117E"/>
    <w:rsid w:val="00511971"/>
    <w:rsid w:val="00511C71"/>
    <w:rsid w:val="00512373"/>
    <w:rsid w:val="00512B5C"/>
    <w:rsid w:val="00512DFD"/>
    <w:rsid w:val="0051303D"/>
    <w:rsid w:val="00513738"/>
    <w:rsid w:val="00513B44"/>
    <w:rsid w:val="00514577"/>
    <w:rsid w:val="005146C4"/>
    <w:rsid w:val="00514B1E"/>
    <w:rsid w:val="00514BCD"/>
    <w:rsid w:val="00514F18"/>
    <w:rsid w:val="00515155"/>
    <w:rsid w:val="00515768"/>
    <w:rsid w:val="00515B45"/>
    <w:rsid w:val="005160E0"/>
    <w:rsid w:val="00516BEE"/>
    <w:rsid w:val="00516EE1"/>
    <w:rsid w:val="00517187"/>
    <w:rsid w:val="00517370"/>
    <w:rsid w:val="00520834"/>
    <w:rsid w:val="00520FF6"/>
    <w:rsid w:val="00521110"/>
    <w:rsid w:val="005214FC"/>
    <w:rsid w:val="00521897"/>
    <w:rsid w:val="005218BD"/>
    <w:rsid w:val="00521D70"/>
    <w:rsid w:val="00522D9A"/>
    <w:rsid w:val="0052351A"/>
    <w:rsid w:val="005235CD"/>
    <w:rsid w:val="00523E06"/>
    <w:rsid w:val="00524F88"/>
    <w:rsid w:val="00525018"/>
    <w:rsid w:val="00525C7B"/>
    <w:rsid w:val="00525F47"/>
    <w:rsid w:val="0052613C"/>
    <w:rsid w:val="00526A07"/>
    <w:rsid w:val="00526A66"/>
    <w:rsid w:val="00526B03"/>
    <w:rsid w:val="005273E2"/>
    <w:rsid w:val="0052745C"/>
    <w:rsid w:val="00527E24"/>
    <w:rsid w:val="00530A8E"/>
    <w:rsid w:val="00530CEA"/>
    <w:rsid w:val="00530DF1"/>
    <w:rsid w:val="00531274"/>
    <w:rsid w:val="00531354"/>
    <w:rsid w:val="00531466"/>
    <w:rsid w:val="005315C1"/>
    <w:rsid w:val="005316E3"/>
    <w:rsid w:val="005318B5"/>
    <w:rsid w:val="00531C31"/>
    <w:rsid w:val="00531D95"/>
    <w:rsid w:val="005326CB"/>
    <w:rsid w:val="005328D9"/>
    <w:rsid w:val="00532918"/>
    <w:rsid w:val="00533467"/>
    <w:rsid w:val="00533BA9"/>
    <w:rsid w:val="00534653"/>
    <w:rsid w:val="0053599E"/>
    <w:rsid w:val="00535D88"/>
    <w:rsid w:val="00535ED1"/>
    <w:rsid w:val="00536709"/>
    <w:rsid w:val="00537128"/>
    <w:rsid w:val="005374B0"/>
    <w:rsid w:val="005377AF"/>
    <w:rsid w:val="00540A17"/>
    <w:rsid w:val="00541B39"/>
    <w:rsid w:val="00541FA4"/>
    <w:rsid w:val="005423FA"/>
    <w:rsid w:val="00542D6B"/>
    <w:rsid w:val="00544A3B"/>
    <w:rsid w:val="00544C8B"/>
    <w:rsid w:val="00544CEA"/>
    <w:rsid w:val="0054500F"/>
    <w:rsid w:val="00545046"/>
    <w:rsid w:val="005453F0"/>
    <w:rsid w:val="005459B8"/>
    <w:rsid w:val="00545AB1"/>
    <w:rsid w:val="005461F3"/>
    <w:rsid w:val="005472A0"/>
    <w:rsid w:val="0054780D"/>
    <w:rsid w:val="005478FC"/>
    <w:rsid w:val="00547D2E"/>
    <w:rsid w:val="00547EDC"/>
    <w:rsid w:val="00550127"/>
    <w:rsid w:val="0055055B"/>
    <w:rsid w:val="00550BC8"/>
    <w:rsid w:val="0055144C"/>
    <w:rsid w:val="00551485"/>
    <w:rsid w:val="00552ED3"/>
    <w:rsid w:val="00553250"/>
    <w:rsid w:val="00553701"/>
    <w:rsid w:val="00553741"/>
    <w:rsid w:val="00553A1F"/>
    <w:rsid w:val="00554045"/>
    <w:rsid w:val="005545CB"/>
    <w:rsid w:val="005548D4"/>
    <w:rsid w:val="00554E4B"/>
    <w:rsid w:val="00554FF9"/>
    <w:rsid w:val="005551D9"/>
    <w:rsid w:val="00555764"/>
    <w:rsid w:val="005559E4"/>
    <w:rsid w:val="00555A0B"/>
    <w:rsid w:val="00555FEB"/>
    <w:rsid w:val="00556331"/>
    <w:rsid w:val="0055661F"/>
    <w:rsid w:val="005576AD"/>
    <w:rsid w:val="005577C9"/>
    <w:rsid w:val="005600BB"/>
    <w:rsid w:val="00560732"/>
    <w:rsid w:val="00560909"/>
    <w:rsid w:val="00561973"/>
    <w:rsid w:val="0056258A"/>
    <w:rsid w:val="005626C6"/>
    <w:rsid w:val="00563143"/>
    <w:rsid w:val="005631D9"/>
    <w:rsid w:val="005633E0"/>
    <w:rsid w:val="00563ADF"/>
    <w:rsid w:val="00563B97"/>
    <w:rsid w:val="00563BD5"/>
    <w:rsid w:val="00563CB9"/>
    <w:rsid w:val="00563DAB"/>
    <w:rsid w:val="00563E59"/>
    <w:rsid w:val="005646FB"/>
    <w:rsid w:val="00565544"/>
    <w:rsid w:val="00565744"/>
    <w:rsid w:val="005657D3"/>
    <w:rsid w:val="00565B6E"/>
    <w:rsid w:val="005660D9"/>
    <w:rsid w:val="0056679F"/>
    <w:rsid w:val="00566F42"/>
    <w:rsid w:val="0056716F"/>
    <w:rsid w:val="00567289"/>
    <w:rsid w:val="005676DF"/>
    <w:rsid w:val="005678B8"/>
    <w:rsid w:val="00567AF5"/>
    <w:rsid w:val="00567AFF"/>
    <w:rsid w:val="00567EAA"/>
    <w:rsid w:val="00570250"/>
    <w:rsid w:val="0057036C"/>
    <w:rsid w:val="00571733"/>
    <w:rsid w:val="00571951"/>
    <w:rsid w:val="00571B3A"/>
    <w:rsid w:val="00571EA5"/>
    <w:rsid w:val="005720F9"/>
    <w:rsid w:val="005728F3"/>
    <w:rsid w:val="00572A3E"/>
    <w:rsid w:val="00572AEE"/>
    <w:rsid w:val="00572C01"/>
    <w:rsid w:val="00572DA9"/>
    <w:rsid w:val="00572E7E"/>
    <w:rsid w:val="0057382E"/>
    <w:rsid w:val="005738C5"/>
    <w:rsid w:val="00573D46"/>
    <w:rsid w:val="00574075"/>
    <w:rsid w:val="00574788"/>
    <w:rsid w:val="005749AB"/>
    <w:rsid w:val="00574CEF"/>
    <w:rsid w:val="00574D25"/>
    <w:rsid w:val="00574FB7"/>
    <w:rsid w:val="005754A3"/>
    <w:rsid w:val="00575624"/>
    <w:rsid w:val="00575C41"/>
    <w:rsid w:val="00575D92"/>
    <w:rsid w:val="00575F1F"/>
    <w:rsid w:val="00576311"/>
    <w:rsid w:val="0057760F"/>
    <w:rsid w:val="00577779"/>
    <w:rsid w:val="00577968"/>
    <w:rsid w:val="00580641"/>
    <w:rsid w:val="0058108E"/>
    <w:rsid w:val="005820D3"/>
    <w:rsid w:val="00582B04"/>
    <w:rsid w:val="00583897"/>
    <w:rsid w:val="00583B5D"/>
    <w:rsid w:val="00583D33"/>
    <w:rsid w:val="00584442"/>
    <w:rsid w:val="00584CE8"/>
    <w:rsid w:val="00585632"/>
    <w:rsid w:val="00585A42"/>
    <w:rsid w:val="00585E96"/>
    <w:rsid w:val="0058693B"/>
    <w:rsid w:val="005869B6"/>
    <w:rsid w:val="00590D0D"/>
    <w:rsid w:val="00590DEC"/>
    <w:rsid w:val="00590E02"/>
    <w:rsid w:val="00590FF8"/>
    <w:rsid w:val="0059194E"/>
    <w:rsid w:val="00592210"/>
    <w:rsid w:val="00592261"/>
    <w:rsid w:val="00592C6B"/>
    <w:rsid w:val="00592DD6"/>
    <w:rsid w:val="00593A66"/>
    <w:rsid w:val="0059422A"/>
    <w:rsid w:val="00594C83"/>
    <w:rsid w:val="00595BF8"/>
    <w:rsid w:val="0059603F"/>
    <w:rsid w:val="0059652D"/>
    <w:rsid w:val="00596B66"/>
    <w:rsid w:val="00596C44"/>
    <w:rsid w:val="0059700C"/>
    <w:rsid w:val="005971B9"/>
    <w:rsid w:val="0059724D"/>
    <w:rsid w:val="005972C4"/>
    <w:rsid w:val="005975CD"/>
    <w:rsid w:val="005A0139"/>
    <w:rsid w:val="005A02BE"/>
    <w:rsid w:val="005A0FB2"/>
    <w:rsid w:val="005A241A"/>
    <w:rsid w:val="005A2F42"/>
    <w:rsid w:val="005A33BE"/>
    <w:rsid w:val="005A34BA"/>
    <w:rsid w:val="005A380A"/>
    <w:rsid w:val="005A3858"/>
    <w:rsid w:val="005A4445"/>
    <w:rsid w:val="005A4839"/>
    <w:rsid w:val="005A5A17"/>
    <w:rsid w:val="005A5B91"/>
    <w:rsid w:val="005A5F4C"/>
    <w:rsid w:val="005A6150"/>
    <w:rsid w:val="005A6C43"/>
    <w:rsid w:val="005A6D25"/>
    <w:rsid w:val="005A707A"/>
    <w:rsid w:val="005A7717"/>
    <w:rsid w:val="005A78D1"/>
    <w:rsid w:val="005A7A70"/>
    <w:rsid w:val="005A7D59"/>
    <w:rsid w:val="005A7E04"/>
    <w:rsid w:val="005B01EC"/>
    <w:rsid w:val="005B0495"/>
    <w:rsid w:val="005B071D"/>
    <w:rsid w:val="005B0B91"/>
    <w:rsid w:val="005B0DDF"/>
    <w:rsid w:val="005B1257"/>
    <w:rsid w:val="005B1EB8"/>
    <w:rsid w:val="005B2BD9"/>
    <w:rsid w:val="005B36A9"/>
    <w:rsid w:val="005B3F30"/>
    <w:rsid w:val="005B4201"/>
    <w:rsid w:val="005B43B6"/>
    <w:rsid w:val="005B4AE9"/>
    <w:rsid w:val="005B5112"/>
    <w:rsid w:val="005B6AD3"/>
    <w:rsid w:val="005B6E43"/>
    <w:rsid w:val="005B6EE0"/>
    <w:rsid w:val="005B706D"/>
    <w:rsid w:val="005B7288"/>
    <w:rsid w:val="005B7313"/>
    <w:rsid w:val="005B7B21"/>
    <w:rsid w:val="005B7C85"/>
    <w:rsid w:val="005C0792"/>
    <w:rsid w:val="005C07E7"/>
    <w:rsid w:val="005C0A49"/>
    <w:rsid w:val="005C0CA3"/>
    <w:rsid w:val="005C158A"/>
    <w:rsid w:val="005C16A3"/>
    <w:rsid w:val="005C1FF4"/>
    <w:rsid w:val="005C249E"/>
    <w:rsid w:val="005C2A09"/>
    <w:rsid w:val="005C2AE6"/>
    <w:rsid w:val="005C2E7F"/>
    <w:rsid w:val="005C3514"/>
    <w:rsid w:val="005C3A4D"/>
    <w:rsid w:val="005C3C97"/>
    <w:rsid w:val="005C3CAB"/>
    <w:rsid w:val="005C423B"/>
    <w:rsid w:val="005C46D7"/>
    <w:rsid w:val="005C5224"/>
    <w:rsid w:val="005C5D04"/>
    <w:rsid w:val="005C6326"/>
    <w:rsid w:val="005C635A"/>
    <w:rsid w:val="005C6890"/>
    <w:rsid w:val="005C6A7D"/>
    <w:rsid w:val="005C6D36"/>
    <w:rsid w:val="005C72F6"/>
    <w:rsid w:val="005C75AA"/>
    <w:rsid w:val="005C7B71"/>
    <w:rsid w:val="005D0575"/>
    <w:rsid w:val="005D0649"/>
    <w:rsid w:val="005D0900"/>
    <w:rsid w:val="005D1395"/>
    <w:rsid w:val="005D1A48"/>
    <w:rsid w:val="005D1C00"/>
    <w:rsid w:val="005D1D44"/>
    <w:rsid w:val="005D20B2"/>
    <w:rsid w:val="005D28CB"/>
    <w:rsid w:val="005D2E13"/>
    <w:rsid w:val="005D332F"/>
    <w:rsid w:val="005D382F"/>
    <w:rsid w:val="005D39A4"/>
    <w:rsid w:val="005D3B05"/>
    <w:rsid w:val="005D3C78"/>
    <w:rsid w:val="005D3E50"/>
    <w:rsid w:val="005D3F2A"/>
    <w:rsid w:val="005D4986"/>
    <w:rsid w:val="005D5623"/>
    <w:rsid w:val="005D59A7"/>
    <w:rsid w:val="005D5F91"/>
    <w:rsid w:val="005D6778"/>
    <w:rsid w:val="005D7558"/>
    <w:rsid w:val="005D7A44"/>
    <w:rsid w:val="005D7EFC"/>
    <w:rsid w:val="005D7F87"/>
    <w:rsid w:val="005E0380"/>
    <w:rsid w:val="005E07E5"/>
    <w:rsid w:val="005E091A"/>
    <w:rsid w:val="005E0A3B"/>
    <w:rsid w:val="005E0AB6"/>
    <w:rsid w:val="005E0E5B"/>
    <w:rsid w:val="005E114E"/>
    <w:rsid w:val="005E1446"/>
    <w:rsid w:val="005E16A6"/>
    <w:rsid w:val="005E16E8"/>
    <w:rsid w:val="005E1B1F"/>
    <w:rsid w:val="005E1B37"/>
    <w:rsid w:val="005E1B4B"/>
    <w:rsid w:val="005E2194"/>
    <w:rsid w:val="005E254B"/>
    <w:rsid w:val="005E2C25"/>
    <w:rsid w:val="005E3106"/>
    <w:rsid w:val="005E369E"/>
    <w:rsid w:val="005E386E"/>
    <w:rsid w:val="005E3F33"/>
    <w:rsid w:val="005E3F86"/>
    <w:rsid w:val="005E449E"/>
    <w:rsid w:val="005E45EC"/>
    <w:rsid w:val="005E4897"/>
    <w:rsid w:val="005E4D2D"/>
    <w:rsid w:val="005E52B8"/>
    <w:rsid w:val="005E55F0"/>
    <w:rsid w:val="005E59B5"/>
    <w:rsid w:val="005E5EA8"/>
    <w:rsid w:val="005E6FA7"/>
    <w:rsid w:val="005E7C0C"/>
    <w:rsid w:val="005F0AD4"/>
    <w:rsid w:val="005F0E9C"/>
    <w:rsid w:val="005F1498"/>
    <w:rsid w:val="005F14AD"/>
    <w:rsid w:val="005F152A"/>
    <w:rsid w:val="005F15E1"/>
    <w:rsid w:val="005F1670"/>
    <w:rsid w:val="005F1864"/>
    <w:rsid w:val="005F2BB6"/>
    <w:rsid w:val="005F3749"/>
    <w:rsid w:val="005F392B"/>
    <w:rsid w:val="005F3C0B"/>
    <w:rsid w:val="005F46E4"/>
    <w:rsid w:val="005F56B6"/>
    <w:rsid w:val="005F5A76"/>
    <w:rsid w:val="005F5BDF"/>
    <w:rsid w:val="005F692C"/>
    <w:rsid w:val="005F71A5"/>
    <w:rsid w:val="005F73B7"/>
    <w:rsid w:val="005F7753"/>
    <w:rsid w:val="005F7B66"/>
    <w:rsid w:val="00600566"/>
    <w:rsid w:val="00600708"/>
    <w:rsid w:val="00601307"/>
    <w:rsid w:val="0060153C"/>
    <w:rsid w:val="006015AF"/>
    <w:rsid w:val="00601C75"/>
    <w:rsid w:val="006027A0"/>
    <w:rsid w:val="00602874"/>
    <w:rsid w:val="00602E03"/>
    <w:rsid w:val="00603048"/>
    <w:rsid w:val="00604132"/>
    <w:rsid w:val="00604A9C"/>
    <w:rsid w:val="00605811"/>
    <w:rsid w:val="006066B4"/>
    <w:rsid w:val="006078AF"/>
    <w:rsid w:val="0060795E"/>
    <w:rsid w:val="00607ABC"/>
    <w:rsid w:val="00607B53"/>
    <w:rsid w:val="00607D6A"/>
    <w:rsid w:val="00610129"/>
    <w:rsid w:val="00610308"/>
    <w:rsid w:val="00610457"/>
    <w:rsid w:val="00610B64"/>
    <w:rsid w:val="00611052"/>
    <w:rsid w:val="00611137"/>
    <w:rsid w:val="00611668"/>
    <w:rsid w:val="006116AF"/>
    <w:rsid w:val="00611F85"/>
    <w:rsid w:val="00612040"/>
    <w:rsid w:val="006125CE"/>
    <w:rsid w:val="0061267B"/>
    <w:rsid w:val="006126E3"/>
    <w:rsid w:val="00612DBA"/>
    <w:rsid w:val="00612DC2"/>
    <w:rsid w:val="0061307F"/>
    <w:rsid w:val="006130B3"/>
    <w:rsid w:val="006132AA"/>
    <w:rsid w:val="00613B8D"/>
    <w:rsid w:val="0061416B"/>
    <w:rsid w:val="00614974"/>
    <w:rsid w:val="00614C7E"/>
    <w:rsid w:val="00615724"/>
    <w:rsid w:val="00615AEC"/>
    <w:rsid w:val="00615F7D"/>
    <w:rsid w:val="00616010"/>
    <w:rsid w:val="00616526"/>
    <w:rsid w:val="00616544"/>
    <w:rsid w:val="006167AA"/>
    <w:rsid w:val="00617043"/>
    <w:rsid w:val="006177A1"/>
    <w:rsid w:val="00617B0B"/>
    <w:rsid w:val="00620178"/>
    <w:rsid w:val="0062079E"/>
    <w:rsid w:val="00620AD9"/>
    <w:rsid w:val="006216E0"/>
    <w:rsid w:val="00621A75"/>
    <w:rsid w:val="006229A6"/>
    <w:rsid w:val="00622A2E"/>
    <w:rsid w:val="00623473"/>
    <w:rsid w:val="006234F0"/>
    <w:rsid w:val="00623FA2"/>
    <w:rsid w:val="00623FC0"/>
    <w:rsid w:val="00624B21"/>
    <w:rsid w:val="00624F5B"/>
    <w:rsid w:val="0062534E"/>
    <w:rsid w:val="00625C4D"/>
    <w:rsid w:val="0062601B"/>
    <w:rsid w:val="00626418"/>
    <w:rsid w:val="00626DCD"/>
    <w:rsid w:val="0062702C"/>
    <w:rsid w:val="006270AD"/>
    <w:rsid w:val="00627756"/>
    <w:rsid w:val="0062783A"/>
    <w:rsid w:val="00627A03"/>
    <w:rsid w:val="00627B2A"/>
    <w:rsid w:val="00627BC8"/>
    <w:rsid w:val="00630AD4"/>
    <w:rsid w:val="00630BAC"/>
    <w:rsid w:val="00630BAE"/>
    <w:rsid w:val="00630E8C"/>
    <w:rsid w:val="00631A51"/>
    <w:rsid w:val="00631ED6"/>
    <w:rsid w:val="006320C6"/>
    <w:rsid w:val="006332FA"/>
    <w:rsid w:val="00633376"/>
    <w:rsid w:val="006335DD"/>
    <w:rsid w:val="00633D63"/>
    <w:rsid w:val="00634F29"/>
    <w:rsid w:val="00635074"/>
    <w:rsid w:val="0063522D"/>
    <w:rsid w:val="006353A1"/>
    <w:rsid w:val="0063608A"/>
    <w:rsid w:val="00636459"/>
    <w:rsid w:val="00637AFA"/>
    <w:rsid w:val="00637E06"/>
    <w:rsid w:val="006401B9"/>
    <w:rsid w:val="006410D9"/>
    <w:rsid w:val="0064119D"/>
    <w:rsid w:val="00641216"/>
    <w:rsid w:val="00641626"/>
    <w:rsid w:val="00641989"/>
    <w:rsid w:val="00641CA5"/>
    <w:rsid w:val="00642061"/>
    <w:rsid w:val="00642142"/>
    <w:rsid w:val="006425AE"/>
    <w:rsid w:val="0064295B"/>
    <w:rsid w:val="00642A3C"/>
    <w:rsid w:val="00643648"/>
    <w:rsid w:val="006437B9"/>
    <w:rsid w:val="0064474C"/>
    <w:rsid w:val="00644954"/>
    <w:rsid w:val="006454B8"/>
    <w:rsid w:val="006454D2"/>
    <w:rsid w:val="006456AA"/>
    <w:rsid w:val="00646675"/>
    <w:rsid w:val="00646704"/>
    <w:rsid w:val="006467B2"/>
    <w:rsid w:val="006467EC"/>
    <w:rsid w:val="006468B4"/>
    <w:rsid w:val="00646F5D"/>
    <w:rsid w:val="00650208"/>
    <w:rsid w:val="00650BA5"/>
    <w:rsid w:val="00650E33"/>
    <w:rsid w:val="0065103E"/>
    <w:rsid w:val="00651BFB"/>
    <w:rsid w:val="0065205D"/>
    <w:rsid w:val="0065208F"/>
    <w:rsid w:val="006526C1"/>
    <w:rsid w:val="00653E02"/>
    <w:rsid w:val="00653E4E"/>
    <w:rsid w:val="00653EEB"/>
    <w:rsid w:val="00654517"/>
    <w:rsid w:val="006547F0"/>
    <w:rsid w:val="0065495F"/>
    <w:rsid w:val="00654FBF"/>
    <w:rsid w:val="00655167"/>
    <w:rsid w:val="0065532F"/>
    <w:rsid w:val="006553F5"/>
    <w:rsid w:val="00655471"/>
    <w:rsid w:val="0065564B"/>
    <w:rsid w:val="00655669"/>
    <w:rsid w:val="006556B2"/>
    <w:rsid w:val="0065620E"/>
    <w:rsid w:val="006562D3"/>
    <w:rsid w:val="00656412"/>
    <w:rsid w:val="00656AE7"/>
    <w:rsid w:val="00656B6A"/>
    <w:rsid w:val="006572A5"/>
    <w:rsid w:val="00657595"/>
    <w:rsid w:val="00657602"/>
    <w:rsid w:val="00657982"/>
    <w:rsid w:val="00657B4C"/>
    <w:rsid w:val="006606DB"/>
    <w:rsid w:val="006608D8"/>
    <w:rsid w:val="00660978"/>
    <w:rsid w:val="00660BE6"/>
    <w:rsid w:val="00661180"/>
    <w:rsid w:val="0066138A"/>
    <w:rsid w:val="00661454"/>
    <w:rsid w:val="00661799"/>
    <w:rsid w:val="006617A6"/>
    <w:rsid w:val="00661953"/>
    <w:rsid w:val="00661DF1"/>
    <w:rsid w:val="00662380"/>
    <w:rsid w:val="006624BA"/>
    <w:rsid w:val="00662CCB"/>
    <w:rsid w:val="006632F3"/>
    <w:rsid w:val="00664089"/>
    <w:rsid w:val="006641C6"/>
    <w:rsid w:val="006643B4"/>
    <w:rsid w:val="0066490C"/>
    <w:rsid w:val="00664E7A"/>
    <w:rsid w:val="00665290"/>
    <w:rsid w:val="00665791"/>
    <w:rsid w:val="00667A12"/>
    <w:rsid w:val="00670045"/>
    <w:rsid w:val="00670350"/>
    <w:rsid w:val="00670A40"/>
    <w:rsid w:val="00670B06"/>
    <w:rsid w:val="00670E97"/>
    <w:rsid w:val="00670F7B"/>
    <w:rsid w:val="006712C7"/>
    <w:rsid w:val="0067138E"/>
    <w:rsid w:val="00671755"/>
    <w:rsid w:val="0067237D"/>
    <w:rsid w:val="0067259D"/>
    <w:rsid w:val="006728FE"/>
    <w:rsid w:val="00672B15"/>
    <w:rsid w:val="00672E72"/>
    <w:rsid w:val="006732E4"/>
    <w:rsid w:val="00673BBC"/>
    <w:rsid w:val="006740B3"/>
    <w:rsid w:val="006742A5"/>
    <w:rsid w:val="00674495"/>
    <w:rsid w:val="006745A7"/>
    <w:rsid w:val="00674651"/>
    <w:rsid w:val="00674C7B"/>
    <w:rsid w:val="00674F01"/>
    <w:rsid w:val="006752DE"/>
    <w:rsid w:val="006755E4"/>
    <w:rsid w:val="00675661"/>
    <w:rsid w:val="00676459"/>
    <w:rsid w:val="00680964"/>
    <w:rsid w:val="00680D60"/>
    <w:rsid w:val="00680DA7"/>
    <w:rsid w:val="00680E11"/>
    <w:rsid w:val="00680EA4"/>
    <w:rsid w:val="00681722"/>
    <w:rsid w:val="006821A0"/>
    <w:rsid w:val="00682470"/>
    <w:rsid w:val="006824BA"/>
    <w:rsid w:val="00682C82"/>
    <w:rsid w:val="00682C9A"/>
    <w:rsid w:val="00682CE3"/>
    <w:rsid w:val="00682DA3"/>
    <w:rsid w:val="006831F7"/>
    <w:rsid w:val="00683482"/>
    <w:rsid w:val="00683570"/>
    <w:rsid w:val="0068396A"/>
    <w:rsid w:val="00685298"/>
    <w:rsid w:val="00685D9C"/>
    <w:rsid w:val="00685F23"/>
    <w:rsid w:val="00686959"/>
    <w:rsid w:val="0068722D"/>
    <w:rsid w:val="0068725A"/>
    <w:rsid w:val="00687904"/>
    <w:rsid w:val="0069196D"/>
    <w:rsid w:val="00691E60"/>
    <w:rsid w:val="00692902"/>
    <w:rsid w:val="00692C16"/>
    <w:rsid w:val="00692DBD"/>
    <w:rsid w:val="00692F41"/>
    <w:rsid w:val="00693271"/>
    <w:rsid w:val="00693407"/>
    <w:rsid w:val="00693567"/>
    <w:rsid w:val="0069425A"/>
    <w:rsid w:val="00694613"/>
    <w:rsid w:val="00694B7A"/>
    <w:rsid w:val="00694BE5"/>
    <w:rsid w:val="00694CCB"/>
    <w:rsid w:val="00694E49"/>
    <w:rsid w:val="00694F1D"/>
    <w:rsid w:val="00694FA2"/>
    <w:rsid w:val="00694FFB"/>
    <w:rsid w:val="006950E9"/>
    <w:rsid w:val="00695C20"/>
    <w:rsid w:val="00695D3D"/>
    <w:rsid w:val="00695DF8"/>
    <w:rsid w:val="00696238"/>
    <w:rsid w:val="00696503"/>
    <w:rsid w:val="00696BE3"/>
    <w:rsid w:val="00696CE3"/>
    <w:rsid w:val="0069704B"/>
    <w:rsid w:val="00697AF6"/>
    <w:rsid w:val="006A05FC"/>
    <w:rsid w:val="006A0896"/>
    <w:rsid w:val="006A0BC4"/>
    <w:rsid w:val="006A0F7C"/>
    <w:rsid w:val="006A12BD"/>
    <w:rsid w:val="006A175D"/>
    <w:rsid w:val="006A1FD0"/>
    <w:rsid w:val="006A333B"/>
    <w:rsid w:val="006A3800"/>
    <w:rsid w:val="006A3C6D"/>
    <w:rsid w:val="006A40FB"/>
    <w:rsid w:val="006A508B"/>
    <w:rsid w:val="006A51D6"/>
    <w:rsid w:val="006A561E"/>
    <w:rsid w:val="006A5AE8"/>
    <w:rsid w:val="006A5CD1"/>
    <w:rsid w:val="006A6761"/>
    <w:rsid w:val="006A72AD"/>
    <w:rsid w:val="006A72BD"/>
    <w:rsid w:val="006B065A"/>
    <w:rsid w:val="006B06A2"/>
    <w:rsid w:val="006B09CA"/>
    <w:rsid w:val="006B197D"/>
    <w:rsid w:val="006B1A7C"/>
    <w:rsid w:val="006B1E73"/>
    <w:rsid w:val="006B216A"/>
    <w:rsid w:val="006B2257"/>
    <w:rsid w:val="006B2881"/>
    <w:rsid w:val="006B2CB2"/>
    <w:rsid w:val="006B2FE0"/>
    <w:rsid w:val="006B3341"/>
    <w:rsid w:val="006B35BA"/>
    <w:rsid w:val="006B368C"/>
    <w:rsid w:val="006B3A03"/>
    <w:rsid w:val="006B405A"/>
    <w:rsid w:val="006B41BB"/>
    <w:rsid w:val="006B43FE"/>
    <w:rsid w:val="006B57EF"/>
    <w:rsid w:val="006B586E"/>
    <w:rsid w:val="006B5A44"/>
    <w:rsid w:val="006B5C12"/>
    <w:rsid w:val="006B5E65"/>
    <w:rsid w:val="006B685D"/>
    <w:rsid w:val="006B6D30"/>
    <w:rsid w:val="006B74D4"/>
    <w:rsid w:val="006B76EA"/>
    <w:rsid w:val="006B7B19"/>
    <w:rsid w:val="006B7CD7"/>
    <w:rsid w:val="006B7E17"/>
    <w:rsid w:val="006C03DC"/>
    <w:rsid w:val="006C0735"/>
    <w:rsid w:val="006C097A"/>
    <w:rsid w:val="006C0A93"/>
    <w:rsid w:val="006C0D14"/>
    <w:rsid w:val="006C1277"/>
    <w:rsid w:val="006C12CA"/>
    <w:rsid w:val="006C1A44"/>
    <w:rsid w:val="006C1C4D"/>
    <w:rsid w:val="006C2A76"/>
    <w:rsid w:val="006C3416"/>
    <w:rsid w:val="006C3486"/>
    <w:rsid w:val="006C34EE"/>
    <w:rsid w:val="006C37B5"/>
    <w:rsid w:val="006C3E6D"/>
    <w:rsid w:val="006C46CD"/>
    <w:rsid w:val="006C4E59"/>
    <w:rsid w:val="006C5313"/>
    <w:rsid w:val="006C54F1"/>
    <w:rsid w:val="006C59EA"/>
    <w:rsid w:val="006C5E8B"/>
    <w:rsid w:val="006C5F02"/>
    <w:rsid w:val="006C665E"/>
    <w:rsid w:val="006C69F1"/>
    <w:rsid w:val="006C7DCA"/>
    <w:rsid w:val="006D0A91"/>
    <w:rsid w:val="006D0E92"/>
    <w:rsid w:val="006D15F8"/>
    <w:rsid w:val="006D24F1"/>
    <w:rsid w:val="006D259C"/>
    <w:rsid w:val="006D3296"/>
    <w:rsid w:val="006D33A5"/>
    <w:rsid w:val="006D3443"/>
    <w:rsid w:val="006D3C5F"/>
    <w:rsid w:val="006D493E"/>
    <w:rsid w:val="006D4B9C"/>
    <w:rsid w:val="006D5B99"/>
    <w:rsid w:val="006D5F7E"/>
    <w:rsid w:val="006D6393"/>
    <w:rsid w:val="006D63AC"/>
    <w:rsid w:val="006D6696"/>
    <w:rsid w:val="006D6989"/>
    <w:rsid w:val="006D6E52"/>
    <w:rsid w:val="006D7414"/>
    <w:rsid w:val="006D745E"/>
    <w:rsid w:val="006D7466"/>
    <w:rsid w:val="006D7727"/>
    <w:rsid w:val="006D7C68"/>
    <w:rsid w:val="006E03CA"/>
    <w:rsid w:val="006E0E1C"/>
    <w:rsid w:val="006E132A"/>
    <w:rsid w:val="006E14F3"/>
    <w:rsid w:val="006E1561"/>
    <w:rsid w:val="006E1E6A"/>
    <w:rsid w:val="006E1F38"/>
    <w:rsid w:val="006E1F78"/>
    <w:rsid w:val="006E2172"/>
    <w:rsid w:val="006E277C"/>
    <w:rsid w:val="006E2906"/>
    <w:rsid w:val="006E2CF2"/>
    <w:rsid w:val="006E2D95"/>
    <w:rsid w:val="006E3890"/>
    <w:rsid w:val="006E3A3C"/>
    <w:rsid w:val="006E3AC5"/>
    <w:rsid w:val="006E3F16"/>
    <w:rsid w:val="006E3F58"/>
    <w:rsid w:val="006E44F1"/>
    <w:rsid w:val="006E48CC"/>
    <w:rsid w:val="006E4AFD"/>
    <w:rsid w:val="006E4B94"/>
    <w:rsid w:val="006E4CF1"/>
    <w:rsid w:val="006E4E76"/>
    <w:rsid w:val="006E59D7"/>
    <w:rsid w:val="006E5B96"/>
    <w:rsid w:val="006E5EB5"/>
    <w:rsid w:val="006E633F"/>
    <w:rsid w:val="006E6C10"/>
    <w:rsid w:val="006E748E"/>
    <w:rsid w:val="006E7CBD"/>
    <w:rsid w:val="006E7DF7"/>
    <w:rsid w:val="006F0316"/>
    <w:rsid w:val="006F0581"/>
    <w:rsid w:val="006F0D86"/>
    <w:rsid w:val="006F0EC3"/>
    <w:rsid w:val="006F0FA1"/>
    <w:rsid w:val="006F15EB"/>
    <w:rsid w:val="006F2695"/>
    <w:rsid w:val="006F2DF6"/>
    <w:rsid w:val="006F3106"/>
    <w:rsid w:val="006F3856"/>
    <w:rsid w:val="006F3F7F"/>
    <w:rsid w:val="006F4541"/>
    <w:rsid w:val="006F470B"/>
    <w:rsid w:val="006F4A87"/>
    <w:rsid w:val="006F4EFF"/>
    <w:rsid w:val="006F5183"/>
    <w:rsid w:val="006F51D4"/>
    <w:rsid w:val="006F53A0"/>
    <w:rsid w:val="006F5485"/>
    <w:rsid w:val="006F5CD1"/>
    <w:rsid w:val="006F610B"/>
    <w:rsid w:val="006F659C"/>
    <w:rsid w:val="006F66FE"/>
    <w:rsid w:val="006F6BA7"/>
    <w:rsid w:val="006F729D"/>
    <w:rsid w:val="006F736F"/>
    <w:rsid w:val="006F7417"/>
    <w:rsid w:val="006F7813"/>
    <w:rsid w:val="00700152"/>
    <w:rsid w:val="007004BC"/>
    <w:rsid w:val="0070079E"/>
    <w:rsid w:val="00700B30"/>
    <w:rsid w:val="00701D81"/>
    <w:rsid w:val="00701E76"/>
    <w:rsid w:val="00702002"/>
    <w:rsid w:val="0070234D"/>
    <w:rsid w:val="00702462"/>
    <w:rsid w:val="007027EE"/>
    <w:rsid w:val="00702980"/>
    <w:rsid w:val="00703462"/>
    <w:rsid w:val="00703A11"/>
    <w:rsid w:val="00703DDD"/>
    <w:rsid w:val="00703F07"/>
    <w:rsid w:val="0070453D"/>
    <w:rsid w:val="007049EC"/>
    <w:rsid w:val="00704E08"/>
    <w:rsid w:val="00705FD4"/>
    <w:rsid w:val="0070641E"/>
    <w:rsid w:val="007072FE"/>
    <w:rsid w:val="007073BB"/>
    <w:rsid w:val="0070797B"/>
    <w:rsid w:val="0071012E"/>
    <w:rsid w:val="0071037A"/>
    <w:rsid w:val="00710556"/>
    <w:rsid w:val="00710734"/>
    <w:rsid w:val="00710A92"/>
    <w:rsid w:val="00710D49"/>
    <w:rsid w:val="007111BE"/>
    <w:rsid w:val="007119ED"/>
    <w:rsid w:val="00711CB9"/>
    <w:rsid w:val="00712353"/>
    <w:rsid w:val="00712359"/>
    <w:rsid w:val="007128CA"/>
    <w:rsid w:val="00712B42"/>
    <w:rsid w:val="00712C5C"/>
    <w:rsid w:val="00712C85"/>
    <w:rsid w:val="0071304A"/>
    <w:rsid w:val="007131FC"/>
    <w:rsid w:val="00713922"/>
    <w:rsid w:val="00713C60"/>
    <w:rsid w:val="00713CF3"/>
    <w:rsid w:val="00715081"/>
    <w:rsid w:val="00715167"/>
    <w:rsid w:val="00715C90"/>
    <w:rsid w:val="00715E5C"/>
    <w:rsid w:val="0071655F"/>
    <w:rsid w:val="00716779"/>
    <w:rsid w:val="007169E1"/>
    <w:rsid w:val="007170B7"/>
    <w:rsid w:val="0071739E"/>
    <w:rsid w:val="00717578"/>
    <w:rsid w:val="00717781"/>
    <w:rsid w:val="007203BD"/>
    <w:rsid w:val="007204D4"/>
    <w:rsid w:val="00720D5F"/>
    <w:rsid w:val="0072192F"/>
    <w:rsid w:val="00721A0D"/>
    <w:rsid w:val="00721D45"/>
    <w:rsid w:val="00721DCB"/>
    <w:rsid w:val="00722882"/>
    <w:rsid w:val="00722CE2"/>
    <w:rsid w:val="00722DCD"/>
    <w:rsid w:val="00723148"/>
    <w:rsid w:val="0072360B"/>
    <w:rsid w:val="00723A26"/>
    <w:rsid w:val="00723B9A"/>
    <w:rsid w:val="007241AF"/>
    <w:rsid w:val="00724201"/>
    <w:rsid w:val="00724219"/>
    <w:rsid w:val="007244A9"/>
    <w:rsid w:val="00724577"/>
    <w:rsid w:val="00724A81"/>
    <w:rsid w:val="00725A80"/>
    <w:rsid w:val="00725EFE"/>
    <w:rsid w:val="0072609E"/>
    <w:rsid w:val="00726326"/>
    <w:rsid w:val="00726541"/>
    <w:rsid w:val="0072670B"/>
    <w:rsid w:val="00726E17"/>
    <w:rsid w:val="00727A60"/>
    <w:rsid w:val="007301CB"/>
    <w:rsid w:val="007313B6"/>
    <w:rsid w:val="00731615"/>
    <w:rsid w:val="00731847"/>
    <w:rsid w:val="00731854"/>
    <w:rsid w:val="00731B67"/>
    <w:rsid w:val="00732260"/>
    <w:rsid w:val="0073231E"/>
    <w:rsid w:val="007325E8"/>
    <w:rsid w:val="00732DDF"/>
    <w:rsid w:val="0073391D"/>
    <w:rsid w:val="00734354"/>
    <w:rsid w:val="007345AA"/>
    <w:rsid w:val="00734B89"/>
    <w:rsid w:val="00735487"/>
    <w:rsid w:val="0073585F"/>
    <w:rsid w:val="00735B9C"/>
    <w:rsid w:val="00735F45"/>
    <w:rsid w:val="007367A1"/>
    <w:rsid w:val="007367D4"/>
    <w:rsid w:val="007371C4"/>
    <w:rsid w:val="007377D5"/>
    <w:rsid w:val="007400B6"/>
    <w:rsid w:val="00741C16"/>
    <w:rsid w:val="00741E79"/>
    <w:rsid w:val="00741FB2"/>
    <w:rsid w:val="0074245B"/>
    <w:rsid w:val="00742468"/>
    <w:rsid w:val="007425BA"/>
    <w:rsid w:val="00742A72"/>
    <w:rsid w:val="00742AD9"/>
    <w:rsid w:val="00742BF7"/>
    <w:rsid w:val="007435FA"/>
    <w:rsid w:val="00743875"/>
    <w:rsid w:val="00743F56"/>
    <w:rsid w:val="0074411B"/>
    <w:rsid w:val="0074466D"/>
    <w:rsid w:val="00744AFC"/>
    <w:rsid w:val="00745962"/>
    <w:rsid w:val="00746076"/>
    <w:rsid w:val="007463F4"/>
    <w:rsid w:val="007464F7"/>
    <w:rsid w:val="00746D75"/>
    <w:rsid w:val="0074726D"/>
    <w:rsid w:val="00747764"/>
    <w:rsid w:val="00747899"/>
    <w:rsid w:val="007500E2"/>
    <w:rsid w:val="0075028C"/>
    <w:rsid w:val="007502F4"/>
    <w:rsid w:val="00750E19"/>
    <w:rsid w:val="0075172D"/>
    <w:rsid w:val="00751A4A"/>
    <w:rsid w:val="007527F7"/>
    <w:rsid w:val="00752ADB"/>
    <w:rsid w:val="007532B6"/>
    <w:rsid w:val="007534A5"/>
    <w:rsid w:val="00753A93"/>
    <w:rsid w:val="00754029"/>
    <w:rsid w:val="0075482A"/>
    <w:rsid w:val="00754E12"/>
    <w:rsid w:val="007557A3"/>
    <w:rsid w:val="00755A7B"/>
    <w:rsid w:val="00755F87"/>
    <w:rsid w:val="0075604B"/>
    <w:rsid w:val="0075635B"/>
    <w:rsid w:val="00756411"/>
    <w:rsid w:val="00756F62"/>
    <w:rsid w:val="007572B7"/>
    <w:rsid w:val="00760474"/>
    <w:rsid w:val="007606F4"/>
    <w:rsid w:val="0076084F"/>
    <w:rsid w:val="00760AE1"/>
    <w:rsid w:val="00760CD0"/>
    <w:rsid w:val="0076128A"/>
    <w:rsid w:val="00761313"/>
    <w:rsid w:val="007628F2"/>
    <w:rsid w:val="00762D39"/>
    <w:rsid w:val="00762DDD"/>
    <w:rsid w:val="00762EED"/>
    <w:rsid w:val="007630AA"/>
    <w:rsid w:val="007630CE"/>
    <w:rsid w:val="00763804"/>
    <w:rsid w:val="007644D8"/>
    <w:rsid w:val="007644DA"/>
    <w:rsid w:val="007657FC"/>
    <w:rsid w:val="00766448"/>
    <w:rsid w:val="007667C4"/>
    <w:rsid w:val="00766B19"/>
    <w:rsid w:val="00767061"/>
    <w:rsid w:val="00767597"/>
    <w:rsid w:val="007675E0"/>
    <w:rsid w:val="00767689"/>
    <w:rsid w:val="00767EAA"/>
    <w:rsid w:val="00770006"/>
    <w:rsid w:val="00770043"/>
    <w:rsid w:val="007701CA"/>
    <w:rsid w:val="007703EE"/>
    <w:rsid w:val="00770E33"/>
    <w:rsid w:val="00771D7D"/>
    <w:rsid w:val="007725E1"/>
    <w:rsid w:val="007728ED"/>
    <w:rsid w:val="0077316F"/>
    <w:rsid w:val="00773262"/>
    <w:rsid w:val="0077354A"/>
    <w:rsid w:val="00773E19"/>
    <w:rsid w:val="00773E93"/>
    <w:rsid w:val="00774103"/>
    <w:rsid w:val="00774475"/>
    <w:rsid w:val="00774A3B"/>
    <w:rsid w:val="00774F0D"/>
    <w:rsid w:val="00775419"/>
    <w:rsid w:val="0077546B"/>
    <w:rsid w:val="0077559D"/>
    <w:rsid w:val="007756F3"/>
    <w:rsid w:val="00775BBD"/>
    <w:rsid w:val="00775C92"/>
    <w:rsid w:val="00775D03"/>
    <w:rsid w:val="00776182"/>
    <w:rsid w:val="0077628D"/>
    <w:rsid w:val="00776CD9"/>
    <w:rsid w:val="00776DA8"/>
    <w:rsid w:val="00776E66"/>
    <w:rsid w:val="007777E3"/>
    <w:rsid w:val="00777960"/>
    <w:rsid w:val="00777C43"/>
    <w:rsid w:val="007806A6"/>
    <w:rsid w:val="0078096A"/>
    <w:rsid w:val="00780E5D"/>
    <w:rsid w:val="00780EAE"/>
    <w:rsid w:val="007814FD"/>
    <w:rsid w:val="007818D5"/>
    <w:rsid w:val="00781D6A"/>
    <w:rsid w:val="00783184"/>
    <w:rsid w:val="0078318F"/>
    <w:rsid w:val="007836E0"/>
    <w:rsid w:val="007838FF"/>
    <w:rsid w:val="00784247"/>
    <w:rsid w:val="007848BE"/>
    <w:rsid w:val="00784B28"/>
    <w:rsid w:val="00784B48"/>
    <w:rsid w:val="00784C3B"/>
    <w:rsid w:val="00785128"/>
    <w:rsid w:val="007857F6"/>
    <w:rsid w:val="007859DF"/>
    <w:rsid w:val="007859F8"/>
    <w:rsid w:val="00785CE7"/>
    <w:rsid w:val="007863B0"/>
    <w:rsid w:val="007864B5"/>
    <w:rsid w:val="00786532"/>
    <w:rsid w:val="00786780"/>
    <w:rsid w:val="007867BA"/>
    <w:rsid w:val="007867E9"/>
    <w:rsid w:val="007867EC"/>
    <w:rsid w:val="00786988"/>
    <w:rsid w:val="00786E7C"/>
    <w:rsid w:val="00787439"/>
    <w:rsid w:val="00787649"/>
    <w:rsid w:val="0079003D"/>
    <w:rsid w:val="0079045A"/>
    <w:rsid w:val="00790D3A"/>
    <w:rsid w:val="00790F66"/>
    <w:rsid w:val="00791272"/>
    <w:rsid w:val="007919CA"/>
    <w:rsid w:val="00791B1D"/>
    <w:rsid w:val="00791F95"/>
    <w:rsid w:val="00792822"/>
    <w:rsid w:val="00792FD8"/>
    <w:rsid w:val="007932DB"/>
    <w:rsid w:val="007934D0"/>
    <w:rsid w:val="00794044"/>
    <w:rsid w:val="00794125"/>
    <w:rsid w:val="0079460C"/>
    <w:rsid w:val="00794C79"/>
    <w:rsid w:val="00794E7E"/>
    <w:rsid w:val="007952A2"/>
    <w:rsid w:val="0079561D"/>
    <w:rsid w:val="00795810"/>
    <w:rsid w:val="007969D9"/>
    <w:rsid w:val="00796A90"/>
    <w:rsid w:val="00796C2F"/>
    <w:rsid w:val="0079702E"/>
    <w:rsid w:val="00797AA0"/>
    <w:rsid w:val="00797B6C"/>
    <w:rsid w:val="007A03EB"/>
    <w:rsid w:val="007A0560"/>
    <w:rsid w:val="007A07A2"/>
    <w:rsid w:val="007A0FB1"/>
    <w:rsid w:val="007A12B9"/>
    <w:rsid w:val="007A16AD"/>
    <w:rsid w:val="007A17AF"/>
    <w:rsid w:val="007A1902"/>
    <w:rsid w:val="007A2A4F"/>
    <w:rsid w:val="007A2E30"/>
    <w:rsid w:val="007A2E35"/>
    <w:rsid w:val="007A2FE5"/>
    <w:rsid w:val="007A308F"/>
    <w:rsid w:val="007A3A87"/>
    <w:rsid w:val="007A3DE1"/>
    <w:rsid w:val="007A4238"/>
    <w:rsid w:val="007A458A"/>
    <w:rsid w:val="007A483C"/>
    <w:rsid w:val="007A4906"/>
    <w:rsid w:val="007A50A2"/>
    <w:rsid w:val="007A510B"/>
    <w:rsid w:val="007A5223"/>
    <w:rsid w:val="007A56F3"/>
    <w:rsid w:val="007A579B"/>
    <w:rsid w:val="007A5ACC"/>
    <w:rsid w:val="007A6D50"/>
    <w:rsid w:val="007A6F50"/>
    <w:rsid w:val="007B0055"/>
    <w:rsid w:val="007B0211"/>
    <w:rsid w:val="007B09F2"/>
    <w:rsid w:val="007B0A39"/>
    <w:rsid w:val="007B0F8A"/>
    <w:rsid w:val="007B114F"/>
    <w:rsid w:val="007B11FE"/>
    <w:rsid w:val="007B1363"/>
    <w:rsid w:val="007B14A6"/>
    <w:rsid w:val="007B152B"/>
    <w:rsid w:val="007B1D1D"/>
    <w:rsid w:val="007B2910"/>
    <w:rsid w:val="007B2A08"/>
    <w:rsid w:val="007B32B6"/>
    <w:rsid w:val="007B38E2"/>
    <w:rsid w:val="007B3AC5"/>
    <w:rsid w:val="007B4007"/>
    <w:rsid w:val="007B4205"/>
    <w:rsid w:val="007B42BF"/>
    <w:rsid w:val="007B491F"/>
    <w:rsid w:val="007B4B77"/>
    <w:rsid w:val="007B59A7"/>
    <w:rsid w:val="007B5D39"/>
    <w:rsid w:val="007B6D2D"/>
    <w:rsid w:val="007B7950"/>
    <w:rsid w:val="007C05BC"/>
    <w:rsid w:val="007C1E7D"/>
    <w:rsid w:val="007C2EE6"/>
    <w:rsid w:val="007C314C"/>
    <w:rsid w:val="007C32B0"/>
    <w:rsid w:val="007C3A14"/>
    <w:rsid w:val="007C3F78"/>
    <w:rsid w:val="007C447C"/>
    <w:rsid w:val="007C4532"/>
    <w:rsid w:val="007C4955"/>
    <w:rsid w:val="007C4CC6"/>
    <w:rsid w:val="007C5203"/>
    <w:rsid w:val="007C5364"/>
    <w:rsid w:val="007C5599"/>
    <w:rsid w:val="007C5C96"/>
    <w:rsid w:val="007C6EFF"/>
    <w:rsid w:val="007C6F30"/>
    <w:rsid w:val="007C72B5"/>
    <w:rsid w:val="007C771F"/>
    <w:rsid w:val="007D0001"/>
    <w:rsid w:val="007D119D"/>
    <w:rsid w:val="007D1A29"/>
    <w:rsid w:val="007D1AC3"/>
    <w:rsid w:val="007D1CFC"/>
    <w:rsid w:val="007D1F3F"/>
    <w:rsid w:val="007D3551"/>
    <w:rsid w:val="007D3DE8"/>
    <w:rsid w:val="007D3EEA"/>
    <w:rsid w:val="007D4705"/>
    <w:rsid w:val="007D481F"/>
    <w:rsid w:val="007D4BF9"/>
    <w:rsid w:val="007D4BFC"/>
    <w:rsid w:val="007D4CD3"/>
    <w:rsid w:val="007D57DE"/>
    <w:rsid w:val="007D60F3"/>
    <w:rsid w:val="007D65AE"/>
    <w:rsid w:val="007D7177"/>
    <w:rsid w:val="007E0734"/>
    <w:rsid w:val="007E0D97"/>
    <w:rsid w:val="007E0DBE"/>
    <w:rsid w:val="007E0FB0"/>
    <w:rsid w:val="007E105C"/>
    <w:rsid w:val="007E138D"/>
    <w:rsid w:val="007E13BA"/>
    <w:rsid w:val="007E166F"/>
    <w:rsid w:val="007E1E69"/>
    <w:rsid w:val="007E1F57"/>
    <w:rsid w:val="007E216C"/>
    <w:rsid w:val="007E21D0"/>
    <w:rsid w:val="007E2396"/>
    <w:rsid w:val="007E2506"/>
    <w:rsid w:val="007E2805"/>
    <w:rsid w:val="007E2CEF"/>
    <w:rsid w:val="007E3D37"/>
    <w:rsid w:val="007E3F6A"/>
    <w:rsid w:val="007E4483"/>
    <w:rsid w:val="007E4936"/>
    <w:rsid w:val="007E4AD6"/>
    <w:rsid w:val="007E4E6D"/>
    <w:rsid w:val="007E4E6F"/>
    <w:rsid w:val="007E4F3F"/>
    <w:rsid w:val="007E5547"/>
    <w:rsid w:val="007E5CD8"/>
    <w:rsid w:val="007E5E74"/>
    <w:rsid w:val="007E62BC"/>
    <w:rsid w:val="007E740F"/>
    <w:rsid w:val="007E792B"/>
    <w:rsid w:val="007E7A3E"/>
    <w:rsid w:val="007E7BD4"/>
    <w:rsid w:val="007E7D48"/>
    <w:rsid w:val="007E7F4E"/>
    <w:rsid w:val="007F0357"/>
    <w:rsid w:val="007F0BE7"/>
    <w:rsid w:val="007F0FD0"/>
    <w:rsid w:val="007F1A4D"/>
    <w:rsid w:val="007F1C98"/>
    <w:rsid w:val="007F1D04"/>
    <w:rsid w:val="007F1DF5"/>
    <w:rsid w:val="007F2A44"/>
    <w:rsid w:val="007F2CCE"/>
    <w:rsid w:val="007F2F35"/>
    <w:rsid w:val="007F3166"/>
    <w:rsid w:val="007F387C"/>
    <w:rsid w:val="007F3940"/>
    <w:rsid w:val="007F48F3"/>
    <w:rsid w:val="007F5661"/>
    <w:rsid w:val="007F5D31"/>
    <w:rsid w:val="007F6453"/>
    <w:rsid w:val="008003A8"/>
    <w:rsid w:val="008003F3"/>
    <w:rsid w:val="0080079D"/>
    <w:rsid w:val="00800A8D"/>
    <w:rsid w:val="00801F82"/>
    <w:rsid w:val="008021F5"/>
    <w:rsid w:val="00802400"/>
    <w:rsid w:val="0080325F"/>
    <w:rsid w:val="0080459B"/>
    <w:rsid w:val="008046C6"/>
    <w:rsid w:val="008048A6"/>
    <w:rsid w:val="008050A8"/>
    <w:rsid w:val="00805185"/>
    <w:rsid w:val="00805810"/>
    <w:rsid w:val="00805D51"/>
    <w:rsid w:val="008061E5"/>
    <w:rsid w:val="0080620B"/>
    <w:rsid w:val="0080689A"/>
    <w:rsid w:val="0080697F"/>
    <w:rsid w:val="00806BED"/>
    <w:rsid w:val="00807066"/>
    <w:rsid w:val="00810792"/>
    <w:rsid w:val="00810A24"/>
    <w:rsid w:val="00810A75"/>
    <w:rsid w:val="00810A81"/>
    <w:rsid w:val="00810CA1"/>
    <w:rsid w:val="008111CD"/>
    <w:rsid w:val="008114C2"/>
    <w:rsid w:val="00811761"/>
    <w:rsid w:val="008121D9"/>
    <w:rsid w:val="00813029"/>
    <w:rsid w:val="008132A1"/>
    <w:rsid w:val="008136D6"/>
    <w:rsid w:val="00813C4A"/>
    <w:rsid w:val="00814BAA"/>
    <w:rsid w:val="00814C2C"/>
    <w:rsid w:val="00814FF8"/>
    <w:rsid w:val="008153EC"/>
    <w:rsid w:val="00815F0D"/>
    <w:rsid w:val="00815F2D"/>
    <w:rsid w:val="008160EE"/>
    <w:rsid w:val="00816AD9"/>
    <w:rsid w:val="00816B55"/>
    <w:rsid w:val="00817037"/>
    <w:rsid w:val="0081742E"/>
    <w:rsid w:val="008179FA"/>
    <w:rsid w:val="00817E49"/>
    <w:rsid w:val="00820960"/>
    <w:rsid w:val="00820C35"/>
    <w:rsid w:val="00820CC5"/>
    <w:rsid w:val="00821038"/>
    <w:rsid w:val="0082154F"/>
    <w:rsid w:val="00821DBE"/>
    <w:rsid w:val="00822675"/>
    <w:rsid w:val="00823BE9"/>
    <w:rsid w:val="0082496C"/>
    <w:rsid w:val="008251AB"/>
    <w:rsid w:val="0082520E"/>
    <w:rsid w:val="008257EA"/>
    <w:rsid w:val="0082603D"/>
    <w:rsid w:val="008266A2"/>
    <w:rsid w:val="00826F2B"/>
    <w:rsid w:val="00827498"/>
    <w:rsid w:val="008274C1"/>
    <w:rsid w:val="00830653"/>
    <w:rsid w:val="008312FE"/>
    <w:rsid w:val="00831BDA"/>
    <w:rsid w:val="00831D42"/>
    <w:rsid w:val="00832115"/>
    <w:rsid w:val="00833026"/>
    <w:rsid w:val="0083360A"/>
    <w:rsid w:val="0083395A"/>
    <w:rsid w:val="00833BF7"/>
    <w:rsid w:val="00833C2E"/>
    <w:rsid w:val="00833F46"/>
    <w:rsid w:val="008340F8"/>
    <w:rsid w:val="008350E0"/>
    <w:rsid w:val="0083584F"/>
    <w:rsid w:val="008367C7"/>
    <w:rsid w:val="0083692F"/>
    <w:rsid w:val="00836BF4"/>
    <w:rsid w:val="008370A4"/>
    <w:rsid w:val="00837781"/>
    <w:rsid w:val="0084040F"/>
    <w:rsid w:val="008408A2"/>
    <w:rsid w:val="008409AC"/>
    <w:rsid w:val="00840BF6"/>
    <w:rsid w:val="00840CB8"/>
    <w:rsid w:val="0084197F"/>
    <w:rsid w:val="00841A05"/>
    <w:rsid w:val="00842686"/>
    <w:rsid w:val="00842A14"/>
    <w:rsid w:val="008433EF"/>
    <w:rsid w:val="008436E3"/>
    <w:rsid w:val="008438EA"/>
    <w:rsid w:val="00843B23"/>
    <w:rsid w:val="00844313"/>
    <w:rsid w:val="008446FE"/>
    <w:rsid w:val="008447BD"/>
    <w:rsid w:val="008457CB"/>
    <w:rsid w:val="008457D1"/>
    <w:rsid w:val="00845969"/>
    <w:rsid w:val="0084624F"/>
    <w:rsid w:val="0084642A"/>
    <w:rsid w:val="008465CD"/>
    <w:rsid w:val="00847368"/>
    <w:rsid w:val="00850562"/>
    <w:rsid w:val="00850CA0"/>
    <w:rsid w:val="00850D8D"/>
    <w:rsid w:val="0085158F"/>
    <w:rsid w:val="008517CD"/>
    <w:rsid w:val="008524FE"/>
    <w:rsid w:val="00852B93"/>
    <w:rsid w:val="008531F7"/>
    <w:rsid w:val="008532B6"/>
    <w:rsid w:val="00853427"/>
    <w:rsid w:val="008536EA"/>
    <w:rsid w:val="008538A2"/>
    <w:rsid w:val="008538DE"/>
    <w:rsid w:val="00853949"/>
    <w:rsid w:val="008539EE"/>
    <w:rsid w:val="00853CB9"/>
    <w:rsid w:val="00853FE9"/>
    <w:rsid w:val="008545BC"/>
    <w:rsid w:val="00854A7C"/>
    <w:rsid w:val="0085577A"/>
    <w:rsid w:val="00855FD4"/>
    <w:rsid w:val="00856559"/>
    <w:rsid w:val="008569CD"/>
    <w:rsid w:val="008569E4"/>
    <w:rsid w:val="00856D09"/>
    <w:rsid w:val="00856FB2"/>
    <w:rsid w:val="00857356"/>
    <w:rsid w:val="00857C95"/>
    <w:rsid w:val="00860AC3"/>
    <w:rsid w:val="00860D86"/>
    <w:rsid w:val="00861730"/>
    <w:rsid w:val="00861A2C"/>
    <w:rsid w:val="00861A9A"/>
    <w:rsid w:val="0086216E"/>
    <w:rsid w:val="0086239E"/>
    <w:rsid w:val="00862ED7"/>
    <w:rsid w:val="00863053"/>
    <w:rsid w:val="008633D1"/>
    <w:rsid w:val="00863F3A"/>
    <w:rsid w:val="008644AC"/>
    <w:rsid w:val="008644FC"/>
    <w:rsid w:val="0086459C"/>
    <w:rsid w:val="00864693"/>
    <w:rsid w:val="008652B8"/>
    <w:rsid w:val="00865FF6"/>
    <w:rsid w:val="0086600D"/>
    <w:rsid w:val="008661B9"/>
    <w:rsid w:val="0086623C"/>
    <w:rsid w:val="00866F74"/>
    <w:rsid w:val="008674F3"/>
    <w:rsid w:val="0086799B"/>
    <w:rsid w:val="00867A76"/>
    <w:rsid w:val="00870EC5"/>
    <w:rsid w:val="00871117"/>
    <w:rsid w:val="00872736"/>
    <w:rsid w:val="0087349E"/>
    <w:rsid w:val="00873570"/>
    <w:rsid w:val="008735CF"/>
    <w:rsid w:val="00873C95"/>
    <w:rsid w:val="00873D96"/>
    <w:rsid w:val="008746A5"/>
    <w:rsid w:val="008746B9"/>
    <w:rsid w:val="008748E6"/>
    <w:rsid w:val="00874A17"/>
    <w:rsid w:val="00874AB4"/>
    <w:rsid w:val="00874CA4"/>
    <w:rsid w:val="00875051"/>
    <w:rsid w:val="008751CB"/>
    <w:rsid w:val="008751E8"/>
    <w:rsid w:val="00876554"/>
    <w:rsid w:val="00876A19"/>
    <w:rsid w:val="008770B8"/>
    <w:rsid w:val="00877129"/>
    <w:rsid w:val="008773D3"/>
    <w:rsid w:val="008774F8"/>
    <w:rsid w:val="00877A35"/>
    <w:rsid w:val="00877CFE"/>
    <w:rsid w:val="0088000C"/>
    <w:rsid w:val="00880078"/>
    <w:rsid w:val="00880C2F"/>
    <w:rsid w:val="0088135B"/>
    <w:rsid w:val="0088160A"/>
    <w:rsid w:val="00881B1C"/>
    <w:rsid w:val="008820FC"/>
    <w:rsid w:val="0088218B"/>
    <w:rsid w:val="00882991"/>
    <w:rsid w:val="00882E96"/>
    <w:rsid w:val="008830ED"/>
    <w:rsid w:val="008836BE"/>
    <w:rsid w:val="008837DF"/>
    <w:rsid w:val="00883FA8"/>
    <w:rsid w:val="0088490B"/>
    <w:rsid w:val="008852BB"/>
    <w:rsid w:val="00885341"/>
    <w:rsid w:val="0088571B"/>
    <w:rsid w:val="008857AA"/>
    <w:rsid w:val="0088582F"/>
    <w:rsid w:val="00885A0E"/>
    <w:rsid w:val="00885C0A"/>
    <w:rsid w:val="00885D59"/>
    <w:rsid w:val="00885EB9"/>
    <w:rsid w:val="00886094"/>
    <w:rsid w:val="008861BF"/>
    <w:rsid w:val="00886581"/>
    <w:rsid w:val="00886BC3"/>
    <w:rsid w:val="0088735C"/>
    <w:rsid w:val="008874B7"/>
    <w:rsid w:val="008877BF"/>
    <w:rsid w:val="00887B46"/>
    <w:rsid w:val="0089061B"/>
    <w:rsid w:val="00891C3E"/>
    <w:rsid w:val="00891C3F"/>
    <w:rsid w:val="00892051"/>
    <w:rsid w:val="0089207E"/>
    <w:rsid w:val="008920B2"/>
    <w:rsid w:val="0089380D"/>
    <w:rsid w:val="008938FA"/>
    <w:rsid w:val="00894306"/>
    <w:rsid w:val="008950E5"/>
    <w:rsid w:val="0089525F"/>
    <w:rsid w:val="008953F5"/>
    <w:rsid w:val="0089548B"/>
    <w:rsid w:val="00895866"/>
    <w:rsid w:val="00895D23"/>
    <w:rsid w:val="00896A21"/>
    <w:rsid w:val="00896EEC"/>
    <w:rsid w:val="00897C97"/>
    <w:rsid w:val="00897E61"/>
    <w:rsid w:val="008A0497"/>
    <w:rsid w:val="008A0E94"/>
    <w:rsid w:val="008A1B5F"/>
    <w:rsid w:val="008A1BE5"/>
    <w:rsid w:val="008A1DA8"/>
    <w:rsid w:val="008A1E1F"/>
    <w:rsid w:val="008A239A"/>
    <w:rsid w:val="008A261A"/>
    <w:rsid w:val="008A2A1B"/>
    <w:rsid w:val="008A3F22"/>
    <w:rsid w:val="008A402F"/>
    <w:rsid w:val="008A406C"/>
    <w:rsid w:val="008A4134"/>
    <w:rsid w:val="008A43E7"/>
    <w:rsid w:val="008A4F70"/>
    <w:rsid w:val="008A5525"/>
    <w:rsid w:val="008A5A04"/>
    <w:rsid w:val="008A5EDB"/>
    <w:rsid w:val="008A6147"/>
    <w:rsid w:val="008A64B5"/>
    <w:rsid w:val="008A678A"/>
    <w:rsid w:val="008A6A1F"/>
    <w:rsid w:val="008A6D1C"/>
    <w:rsid w:val="008A77EC"/>
    <w:rsid w:val="008A7BA4"/>
    <w:rsid w:val="008A7C3E"/>
    <w:rsid w:val="008A7CB1"/>
    <w:rsid w:val="008B002C"/>
    <w:rsid w:val="008B0107"/>
    <w:rsid w:val="008B0164"/>
    <w:rsid w:val="008B0209"/>
    <w:rsid w:val="008B0476"/>
    <w:rsid w:val="008B0772"/>
    <w:rsid w:val="008B0BD5"/>
    <w:rsid w:val="008B0CCD"/>
    <w:rsid w:val="008B0DD1"/>
    <w:rsid w:val="008B15F4"/>
    <w:rsid w:val="008B176C"/>
    <w:rsid w:val="008B228C"/>
    <w:rsid w:val="008B232B"/>
    <w:rsid w:val="008B259A"/>
    <w:rsid w:val="008B2A4C"/>
    <w:rsid w:val="008B2BE6"/>
    <w:rsid w:val="008B33E4"/>
    <w:rsid w:val="008B36AE"/>
    <w:rsid w:val="008B373B"/>
    <w:rsid w:val="008B3BE0"/>
    <w:rsid w:val="008B4427"/>
    <w:rsid w:val="008B4B5B"/>
    <w:rsid w:val="008B4F1D"/>
    <w:rsid w:val="008B56D8"/>
    <w:rsid w:val="008B5773"/>
    <w:rsid w:val="008B5D45"/>
    <w:rsid w:val="008B6103"/>
    <w:rsid w:val="008B631F"/>
    <w:rsid w:val="008B7234"/>
    <w:rsid w:val="008B72A7"/>
    <w:rsid w:val="008B74C2"/>
    <w:rsid w:val="008C08D8"/>
    <w:rsid w:val="008C147A"/>
    <w:rsid w:val="008C20ED"/>
    <w:rsid w:val="008C2502"/>
    <w:rsid w:val="008C2565"/>
    <w:rsid w:val="008C2A32"/>
    <w:rsid w:val="008C2BE1"/>
    <w:rsid w:val="008C2CD6"/>
    <w:rsid w:val="008C2ECA"/>
    <w:rsid w:val="008C32CC"/>
    <w:rsid w:val="008C3305"/>
    <w:rsid w:val="008C3796"/>
    <w:rsid w:val="008C37C0"/>
    <w:rsid w:val="008C3AF1"/>
    <w:rsid w:val="008C4832"/>
    <w:rsid w:val="008C5055"/>
    <w:rsid w:val="008C5652"/>
    <w:rsid w:val="008C5AD6"/>
    <w:rsid w:val="008C5C14"/>
    <w:rsid w:val="008C65C0"/>
    <w:rsid w:val="008C6CEC"/>
    <w:rsid w:val="008C7271"/>
    <w:rsid w:val="008C72CE"/>
    <w:rsid w:val="008C7319"/>
    <w:rsid w:val="008C7636"/>
    <w:rsid w:val="008C7871"/>
    <w:rsid w:val="008D0244"/>
    <w:rsid w:val="008D0D01"/>
    <w:rsid w:val="008D198A"/>
    <w:rsid w:val="008D20A9"/>
    <w:rsid w:val="008D23A1"/>
    <w:rsid w:val="008D27A8"/>
    <w:rsid w:val="008D2BBD"/>
    <w:rsid w:val="008D2D58"/>
    <w:rsid w:val="008D2EB6"/>
    <w:rsid w:val="008D3272"/>
    <w:rsid w:val="008D3509"/>
    <w:rsid w:val="008D3BBD"/>
    <w:rsid w:val="008D4686"/>
    <w:rsid w:val="008D49C0"/>
    <w:rsid w:val="008D4A7E"/>
    <w:rsid w:val="008D4EC6"/>
    <w:rsid w:val="008D6D3A"/>
    <w:rsid w:val="008D7AF0"/>
    <w:rsid w:val="008E110C"/>
    <w:rsid w:val="008E1C54"/>
    <w:rsid w:val="008E4E1D"/>
    <w:rsid w:val="008E5125"/>
    <w:rsid w:val="008E58D0"/>
    <w:rsid w:val="008E5EE9"/>
    <w:rsid w:val="008E5FBB"/>
    <w:rsid w:val="008E603F"/>
    <w:rsid w:val="008E628A"/>
    <w:rsid w:val="008E665C"/>
    <w:rsid w:val="008E6AB9"/>
    <w:rsid w:val="008E6EB6"/>
    <w:rsid w:val="008E7621"/>
    <w:rsid w:val="008F00D6"/>
    <w:rsid w:val="008F055F"/>
    <w:rsid w:val="008F07A5"/>
    <w:rsid w:val="008F0DBB"/>
    <w:rsid w:val="008F11F3"/>
    <w:rsid w:val="008F17A7"/>
    <w:rsid w:val="008F1E98"/>
    <w:rsid w:val="008F21B2"/>
    <w:rsid w:val="008F2976"/>
    <w:rsid w:val="008F2C0D"/>
    <w:rsid w:val="008F3622"/>
    <w:rsid w:val="008F3963"/>
    <w:rsid w:val="008F3C71"/>
    <w:rsid w:val="008F42A3"/>
    <w:rsid w:val="008F5861"/>
    <w:rsid w:val="008F5CDF"/>
    <w:rsid w:val="008F6106"/>
    <w:rsid w:val="008F65A2"/>
    <w:rsid w:val="008F687D"/>
    <w:rsid w:val="008F6AD0"/>
    <w:rsid w:val="008F6DC7"/>
    <w:rsid w:val="00900D9D"/>
    <w:rsid w:val="00901004"/>
    <w:rsid w:val="009012B6"/>
    <w:rsid w:val="00901473"/>
    <w:rsid w:val="009014A6"/>
    <w:rsid w:val="0090167B"/>
    <w:rsid w:val="00901D31"/>
    <w:rsid w:val="009027BC"/>
    <w:rsid w:val="009028A9"/>
    <w:rsid w:val="00902A82"/>
    <w:rsid w:val="00902C87"/>
    <w:rsid w:val="009031A5"/>
    <w:rsid w:val="00903A4C"/>
    <w:rsid w:val="00903C07"/>
    <w:rsid w:val="009040A7"/>
    <w:rsid w:val="00905653"/>
    <w:rsid w:val="009056B6"/>
    <w:rsid w:val="0090585F"/>
    <w:rsid w:val="00905D65"/>
    <w:rsid w:val="00906C35"/>
    <w:rsid w:val="00906DCE"/>
    <w:rsid w:val="00906E63"/>
    <w:rsid w:val="00907154"/>
    <w:rsid w:val="0090774F"/>
    <w:rsid w:val="00907CB2"/>
    <w:rsid w:val="00910091"/>
    <w:rsid w:val="0091036E"/>
    <w:rsid w:val="0091093C"/>
    <w:rsid w:val="00910D8E"/>
    <w:rsid w:val="009116F8"/>
    <w:rsid w:val="009121E4"/>
    <w:rsid w:val="0091253D"/>
    <w:rsid w:val="00912B2C"/>
    <w:rsid w:val="00912E46"/>
    <w:rsid w:val="00912E73"/>
    <w:rsid w:val="0091302E"/>
    <w:rsid w:val="009138B1"/>
    <w:rsid w:val="00913901"/>
    <w:rsid w:val="00913D8E"/>
    <w:rsid w:val="00913E1C"/>
    <w:rsid w:val="00913F01"/>
    <w:rsid w:val="009142D7"/>
    <w:rsid w:val="00914B04"/>
    <w:rsid w:val="00914E7C"/>
    <w:rsid w:val="00914F8B"/>
    <w:rsid w:val="00915E3B"/>
    <w:rsid w:val="00916131"/>
    <w:rsid w:val="00916224"/>
    <w:rsid w:val="00916B89"/>
    <w:rsid w:val="00916E37"/>
    <w:rsid w:val="00920178"/>
    <w:rsid w:val="00920382"/>
    <w:rsid w:val="0092044F"/>
    <w:rsid w:val="009217BC"/>
    <w:rsid w:val="00921AB6"/>
    <w:rsid w:val="00921B75"/>
    <w:rsid w:val="00921F1F"/>
    <w:rsid w:val="009229D5"/>
    <w:rsid w:val="00922DDB"/>
    <w:rsid w:val="00923178"/>
    <w:rsid w:val="00923A4F"/>
    <w:rsid w:val="00923DE4"/>
    <w:rsid w:val="00923E3F"/>
    <w:rsid w:val="00924C90"/>
    <w:rsid w:val="00924E9C"/>
    <w:rsid w:val="0092541D"/>
    <w:rsid w:val="00925473"/>
    <w:rsid w:val="0092555E"/>
    <w:rsid w:val="00925978"/>
    <w:rsid w:val="00925C28"/>
    <w:rsid w:val="00925D9A"/>
    <w:rsid w:val="009261FE"/>
    <w:rsid w:val="0092668D"/>
    <w:rsid w:val="00926C27"/>
    <w:rsid w:val="00927740"/>
    <w:rsid w:val="0092796E"/>
    <w:rsid w:val="00927A2C"/>
    <w:rsid w:val="0093127C"/>
    <w:rsid w:val="009314CD"/>
    <w:rsid w:val="00931AFB"/>
    <w:rsid w:val="00931B0C"/>
    <w:rsid w:val="009325F3"/>
    <w:rsid w:val="00932C23"/>
    <w:rsid w:val="00933263"/>
    <w:rsid w:val="00933897"/>
    <w:rsid w:val="00933975"/>
    <w:rsid w:val="00934142"/>
    <w:rsid w:val="009346F6"/>
    <w:rsid w:val="009347B3"/>
    <w:rsid w:val="009348D8"/>
    <w:rsid w:val="00934BFC"/>
    <w:rsid w:val="00935AAC"/>
    <w:rsid w:val="00935C88"/>
    <w:rsid w:val="00936542"/>
    <w:rsid w:val="00936755"/>
    <w:rsid w:val="0093688E"/>
    <w:rsid w:val="009369D1"/>
    <w:rsid w:val="00936A6B"/>
    <w:rsid w:val="00936D05"/>
    <w:rsid w:val="00937070"/>
    <w:rsid w:val="0093729A"/>
    <w:rsid w:val="009373AD"/>
    <w:rsid w:val="0093747F"/>
    <w:rsid w:val="00937AD5"/>
    <w:rsid w:val="00937BDD"/>
    <w:rsid w:val="00940A02"/>
    <w:rsid w:val="0094102A"/>
    <w:rsid w:val="009419BB"/>
    <w:rsid w:val="00941DEB"/>
    <w:rsid w:val="00942577"/>
    <w:rsid w:val="00942DF7"/>
    <w:rsid w:val="00943178"/>
    <w:rsid w:val="00943D78"/>
    <w:rsid w:val="0094433F"/>
    <w:rsid w:val="00944497"/>
    <w:rsid w:val="0094479D"/>
    <w:rsid w:val="00944894"/>
    <w:rsid w:val="00944DE4"/>
    <w:rsid w:val="00944F26"/>
    <w:rsid w:val="0094501C"/>
    <w:rsid w:val="00945139"/>
    <w:rsid w:val="00945BD4"/>
    <w:rsid w:val="00945D71"/>
    <w:rsid w:val="009462B9"/>
    <w:rsid w:val="0094642F"/>
    <w:rsid w:val="0094675D"/>
    <w:rsid w:val="009467B2"/>
    <w:rsid w:val="0094725A"/>
    <w:rsid w:val="0094786E"/>
    <w:rsid w:val="00947BF7"/>
    <w:rsid w:val="00947F1E"/>
    <w:rsid w:val="00950352"/>
    <w:rsid w:val="00950B0A"/>
    <w:rsid w:val="00951AF8"/>
    <w:rsid w:val="00951D9F"/>
    <w:rsid w:val="00951E5F"/>
    <w:rsid w:val="00951E84"/>
    <w:rsid w:val="00951F87"/>
    <w:rsid w:val="009527A9"/>
    <w:rsid w:val="00952A5E"/>
    <w:rsid w:val="0095309E"/>
    <w:rsid w:val="009530BC"/>
    <w:rsid w:val="00953238"/>
    <w:rsid w:val="009537FF"/>
    <w:rsid w:val="009539FC"/>
    <w:rsid w:val="00953B56"/>
    <w:rsid w:val="009541BE"/>
    <w:rsid w:val="009545A8"/>
    <w:rsid w:val="00954827"/>
    <w:rsid w:val="00956201"/>
    <w:rsid w:val="0095688E"/>
    <w:rsid w:val="0095697C"/>
    <w:rsid w:val="00956B74"/>
    <w:rsid w:val="00956EFA"/>
    <w:rsid w:val="009572E3"/>
    <w:rsid w:val="00957CF5"/>
    <w:rsid w:val="00960206"/>
    <w:rsid w:val="009609A3"/>
    <w:rsid w:val="0096108C"/>
    <w:rsid w:val="009629D8"/>
    <w:rsid w:val="009632A1"/>
    <w:rsid w:val="00963D7D"/>
    <w:rsid w:val="00963FC6"/>
    <w:rsid w:val="00964C2C"/>
    <w:rsid w:val="00964FA0"/>
    <w:rsid w:val="00965E68"/>
    <w:rsid w:val="00966106"/>
    <w:rsid w:val="00966583"/>
    <w:rsid w:val="00966CF2"/>
    <w:rsid w:val="00966E12"/>
    <w:rsid w:val="009671B1"/>
    <w:rsid w:val="009674E0"/>
    <w:rsid w:val="00967ACA"/>
    <w:rsid w:val="00970098"/>
    <w:rsid w:val="009709D7"/>
    <w:rsid w:val="00970A71"/>
    <w:rsid w:val="00970B06"/>
    <w:rsid w:val="00970E33"/>
    <w:rsid w:val="00970ECF"/>
    <w:rsid w:val="009711FB"/>
    <w:rsid w:val="00971290"/>
    <w:rsid w:val="00971858"/>
    <w:rsid w:val="00971ACB"/>
    <w:rsid w:val="00971D5F"/>
    <w:rsid w:val="009722BE"/>
    <w:rsid w:val="0097251C"/>
    <w:rsid w:val="0097253C"/>
    <w:rsid w:val="00972CD1"/>
    <w:rsid w:val="00972EB1"/>
    <w:rsid w:val="009734CB"/>
    <w:rsid w:val="009739E3"/>
    <w:rsid w:val="0097484C"/>
    <w:rsid w:val="00974958"/>
    <w:rsid w:val="00974E02"/>
    <w:rsid w:val="00974ED1"/>
    <w:rsid w:val="00975751"/>
    <w:rsid w:val="00975BAD"/>
    <w:rsid w:val="00975E54"/>
    <w:rsid w:val="00975EAB"/>
    <w:rsid w:val="00975F94"/>
    <w:rsid w:val="009762B6"/>
    <w:rsid w:val="00976346"/>
    <w:rsid w:val="00976373"/>
    <w:rsid w:val="00976BE5"/>
    <w:rsid w:val="00977381"/>
    <w:rsid w:val="0097746F"/>
    <w:rsid w:val="009777B0"/>
    <w:rsid w:val="00977834"/>
    <w:rsid w:val="00981751"/>
    <w:rsid w:val="009821BD"/>
    <w:rsid w:val="009823ED"/>
    <w:rsid w:val="00982687"/>
    <w:rsid w:val="009826BF"/>
    <w:rsid w:val="00982A30"/>
    <w:rsid w:val="00982E4F"/>
    <w:rsid w:val="00982F34"/>
    <w:rsid w:val="009841B7"/>
    <w:rsid w:val="0098422F"/>
    <w:rsid w:val="00984347"/>
    <w:rsid w:val="00984886"/>
    <w:rsid w:val="009848CE"/>
    <w:rsid w:val="00984D73"/>
    <w:rsid w:val="00984FBB"/>
    <w:rsid w:val="0098561C"/>
    <w:rsid w:val="0098585A"/>
    <w:rsid w:val="00985B94"/>
    <w:rsid w:val="009863B6"/>
    <w:rsid w:val="009864DC"/>
    <w:rsid w:val="009865AA"/>
    <w:rsid w:val="009865BD"/>
    <w:rsid w:val="00986DCC"/>
    <w:rsid w:val="009870B7"/>
    <w:rsid w:val="00987732"/>
    <w:rsid w:val="00987DA7"/>
    <w:rsid w:val="00987EF3"/>
    <w:rsid w:val="009914E1"/>
    <w:rsid w:val="00991B10"/>
    <w:rsid w:val="0099215F"/>
    <w:rsid w:val="0099232C"/>
    <w:rsid w:val="0099248D"/>
    <w:rsid w:val="00992D1B"/>
    <w:rsid w:val="009931C3"/>
    <w:rsid w:val="009932AC"/>
    <w:rsid w:val="00993348"/>
    <w:rsid w:val="00993583"/>
    <w:rsid w:val="00993BDA"/>
    <w:rsid w:val="00993CEF"/>
    <w:rsid w:val="00993F79"/>
    <w:rsid w:val="009942AB"/>
    <w:rsid w:val="009943F2"/>
    <w:rsid w:val="009949A7"/>
    <w:rsid w:val="00994B38"/>
    <w:rsid w:val="009960A8"/>
    <w:rsid w:val="00996451"/>
    <w:rsid w:val="00996998"/>
    <w:rsid w:val="00996C7E"/>
    <w:rsid w:val="00996C8F"/>
    <w:rsid w:val="00996CF9"/>
    <w:rsid w:val="00997BD5"/>
    <w:rsid w:val="00997E2A"/>
    <w:rsid w:val="009A033F"/>
    <w:rsid w:val="009A07A2"/>
    <w:rsid w:val="009A1272"/>
    <w:rsid w:val="009A1445"/>
    <w:rsid w:val="009A1490"/>
    <w:rsid w:val="009A17C0"/>
    <w:rsid w:val="009A1936"/>
    <w:rsid w:val="009A1BC5"/>
    <w:rsid w:val="009A2DF5"/>
    <w:rsid w:val="009A37FD"/>
    <w:rsid w:val="009A39A8"/>
    <w:rsid w:val="009A3B7D"/>
    <w:rsid w:val="009A4765"/>
    <w:rsid w:val="009A4CCD"/>
    <w:rsid w:val="009A4D78"/>
    <w:rsid w:val="009A4E93"/>
    <w:rsid w:val="009A52D3"/>
    <w:rsid w:val="009A62FC"/>
    <w:rsid w:val="009A6802"/>
    <w:rsid w:val="009A6905"/>
    <w:rsid w:val="009A6A68"/>
    <w:rsid w:val="009A6E61"/>
    <w:rsid w:val="009A6F5E"/>
    <w:rsid w:val="009B0F65"/>
    <w:rsid w:val="009B0FE4"/>
    <w:rsid w:val="009B2277"/>
    <w:rsid w:val="009B35FA"/>
    <w:rsid w:val="009B368E"/>
    <w:rsid w:val="009B3AA7"/>
    <w:rsid w:val="009B4219"/>
    <w:rsid w:val="009B442C"/>
    <w:rsid w:val="009B466C"/>
    <w:rsid w:val="009B4921"/>
    <w:rsid w:val="009B4C4C"/>
    <w:rsid w:val="009B5D2B"/>
    <w:rsid w:val="009B71B3"/>
    <w:rsid w:val="009B71C9"/>
    <w:rsid w:val="009B724E"/>
    <w:rsid w:val="009B7446"/>
    <w:rsid w:val="009B7652"/>
    <w:rsid w:val="009B7750"/>
    <w:rsid w:val="009B7D0D"/>
    <w:rsid w:val="009C04A6"/>
    <w:rsid w:val="009C106C"/>
    <w:rsid w:val="009C10A7"/>
    <w:rsid w:val="009C2420"/>
    <w:rsid w:val="009C2994"/>
    <w:rsid w:val="009C329B"/>
    <w:rsid w:val="009C354C"/>
    <w:rsid w:val="009C3903"/>
    <w:rsid w:val="009C3914"/>
    <w:rsid w:val="009C3999"/>
    <w:rsid w:val="009C3A7E"/>
    <w:rsid w:val="009C3C74"/>
    <w:rsid w:val="009C3FCF"/>
    <w:rsid w:val="009C48E3"/>
    <w:rsid w:val="009C4920"/>
    <w:rsid w:val="009C5B45"/>
    <w:rsid w:val="009C5F86"/>
    <w:rsid w:val="009C6340"/>
    <w:rsid w:val="009C64FD"/>
    <w:rsid w:val="009C68E2"/>
    <w:rsid w:val="009C6CEC"/>
    <w:rsid w:val="009C7181"/>
    <w:rsid w:val="009C7A5F"/>
    <w:rsid w:val="009C7B91"/>
    <w:rsid w:val="009C7F4D"/>
    <w:rsid w:val="009D0036"/>
    <w:rsid w:val="009D0046"/>
    <w:rsid w:val="009D0093"/>
    <w:rsid w:val="009D1630"/>
    <w:rsid w:val="009D1C2B"/>
    <w:rsid w:val="009D24EC"/>
    <w:rsid w:val="009D30B3"/>
    <w:rsid w:val="009D3144"/>
    <w:rsid w:val="009D3821"/>
    <w:rsid w:val="009D3F36"/>
    <w:rsid w:val="009D4546"/>
    <w:rsid w:val="009D4CA0"/>
    <w:rsid w:val="009D55D0"/>
    <w:rsid w:val="009D5805"/>
    <w:rsid w:val="009D5902"/>
    <w:rsid w:val="009D6226"/>
    <w:rsid w:val="009D644E"/>
    <w:rsid w:val="009D6939"/>
    <w:rsid w:val="009D7299"/>
    <w:rsid w:val="009D7459"/>
    <w:rsid w:val="009D771E"/>
    <w:rsid w:val="009D7891"/>
    <w:rsid w:val="009E0027"/>
    <w:rsid w:val="009E0389"/>
    <w:rsid w:val="009E0A70"/>
    <w:rsid w:val="009E0F9C"/>
    <w:rsid w:val="009E126A"/>
    <w:rsid w:val="009E1562"/>
    <w:rsid w:val="009E1764"/>
    <w:rsid w:val="009E177E"/>
    <w:rsid w:val="009E24C1"/>
    <w:rsid w:val="009E26DD"/>
    <w:rsid w:val="009E2A59"/>
    <w:rsid w:val="009E308E"/>
    <w:rsid w:val="009E3D4E"/>
    <w:rsid w:val="009E40C3"/>
    <w:rsid w:val="009E6026"/>
    <w:rsid w:val="009E6D0A"/>
    <w:rsid w:val="009E6FC8"/>
    <w:rsid w:val="009E7CCF"/>
    <w:rsid w:val="009E7E2D"/>
    <w:rsid w:val="009F06E1"/>
    <w:rsid w:val="009F0747"/>
    <w:rsid w:val="009F078B"/>
    <w:rsid w:val="009F07D6"/>
    <w:rsid w:val="009F1E92"/>
    <w:rsid w:val="009F20E6"/>
    <w:rsid w:val="009F2ADC"/>
    <w:rsid w:val="009F2DF7"/>
    <w:rsid w:val="009F2FEE"/>
    <w:rsid w:val="009F3D67"/>
    <w:rsid w:val="009F3F4B"/>
    <w:rsid w:val="009F49A3"/>
    <w:rsid w:val="009F4C0C"/>
    <w:rsid w:val="009F51F9"/>
    <w:rsid w:val="009F58EC"/>
    <w:rsid w:val="009F5E8B"/>
    <w:rsid w:val="009F6CFE"/>
    <w:rsid w:val="009F6FAB"/>
    <w:rsid w:val="009F74C0"/>
    <w:rsid w:val="009F7EB5"/>
    <w:rsid w:val="00A004CB"/>
    <w:rsid w:val="00A0108E"/>
    <w:rsid w:val="00A012AB"/>
    <w:rsid w:val="00A01591"/>
    <w:rsid w:val="00A02DF2"/>
    <w:rsid w:val="00A03407"/>
    <w:rsid w:val="00A0471B"/>
    <w:rsid w:val="00A048CC"/>
    <w:rsid w:val="00A04A85"/>
    <w:rsid w:val="00A04D56"/>
    <w:rsid w:val="00A05079"/>
    <w:rsid w:val="00A05143"/>
    <w:rsid w:val="00A059DF"/>
    <w:rsid w:val="00A05C9F"/>
    <w:rsid w:val="00A05CB1"/>
    <w:rsid w:val="00A05DFB"/>
    <w:rsid w:val="00A060E7"/>
    <w:rsid w:val="00A06656"/>
    <w:rsid w:val="00A06C63"/>
    <w:rsid w:val="00A06FDC"/>
    <w:rsid w:val="00A07052"/>
    <w:rsid w:val="00A07B34"/>
    <w:rsid w:val="00A07D05"/>
    <w:rsid w:val="00A07E6E"/>
    <w:rsid w:val="00A1032A"/>
    <w:rsid w:val="00A10BF8"/>
    <w:rsid w:val="00A12575"/>
    <w:rsid w:val="00A126C7"/>
    <w:rsid w:val="00A1285A"/>
    <w:rsid w:val="00A12AE3"/>
    <w:rsid w:val="00A12C16"/>
    <w:rsid w:val="00A12E02"/>
    <w:rsid w:val="00A12F22"/>
    <w:rsid w:val="00A13173"/>
    <w:rsid w:val="00A13296"/>
    <w:rsid w:val="00A13309"/>
    <w:rsid w:val="00A13366"/>
    <w:rsid w:val="00A1340D"/>
    <w:rsid w:val="00A13E87"/>
    <w:rsid w:val="00A140D7"/>
    <w:rsid w:val="00A14FCB"/>
    <w:rsid w:val="00A1503C"/>
    <w:rsid w:val="00A1512E"/>
    <w:rsid w:val="00A15AA7"/>
    <w:rsid w:val="00A1608D"/>
    <w:rsid w:val="00A1637D"/>
    <w:rsid w:val="00A166F4"/>
    <w:rsid w:val="00A168B5"/>
    <w:rsid w:val="00A16DB3"/>
    <w:rsid w:val="00A1731C"/>
    <w:rsid w:val="00A173E4"/>
    <w:rsid w:val="00A179E5"/>
    <w:rsid w:val="00A17D70"/>
    <w:rsid w:val="00A17F01"/>
    <w:rsid w:val="00A17F76"/>
    <w:rsid w:val="00A2012E"/>
    <w:rsid w:val="00A203AF"/>
    <w:rsid w:val="00A20424"/>
    <w:rsid w:val="00A204E5"/>
    <w:rsid w:val="00A2194B"/>
    <w:rsid w:val="00A21FCC"/>
    <w:rsid w:val="00A2254B"/>
    <w:rsid w:val="00A22A52"/>
    <w:rsid w:val="00A22AF0"/>
    <w:rsid w:val="00A234D3"/>
    <w:rsid w:val="00A23769"/>
    <w:rsid w:val="00A24550"/>
    <w:rsid w:val="00A2467D"/>
    <w:rsid w:val="00A2493E"/>
    <w:rsid w:val="00A24BE3"/>
    <w:rsid w:val="00A25052"/>
    <w:rsid w:val="00A25D49"/>
    <w:rsid w:val="00A266AB"/>
    <w:rsid w:val="00A27253"/>
    <w:rsid w:val="00A2768B"/>
    <w:rsid w:val="00A27CE6"/>
    <w:rsid w:val="00A27F66"/>
    <w:rsid w:val="00A30C18"/>
    <w:rsid w:val="00A30EE1"/>
    <w:rsid w:val="00A310CA"/>
    <w:rsid w:val="00A317A4"/>
    <w:rsid w:val="00A319FF"/>
    <w:rsid w:val="00A320F5"/>
    <w:rsid w:val="00A324DF"/>
    <w:rsid w:val="00A32889"/>
    <w:rsid w:val="00A32B3B"/>
    <w:rsid w:val="00A32B5E"/>
    <w:rsid w:val="00A32D65"/>
    <w:rsid w:val="00A33019"/>
    <w:rsid w:val="00A33098"/>
    <w:rsid w:val="00A33C07"/>
    <w:rsid w:val="00A33EB6"/>
    <w:rsid w:val="00A34476"/>
    <w:rsid w:val="00A34847"/>
    <w:rsid w:val="00A34B35"/>
    <w:rsid w:val="00A34F55"/>
    <w:rsid w:val="00A35F2D"/>
    <w:rsid w:val="00A362CA"/>
    <w:rsid w:val="00A36D23"/>
    <w:rsid w:val="00A36DF9"/>
    <w:rsid w:val="00A37E18"/>
    <w:rsid w:val="00A37FA7"/>
    <w:rsid w:val="00A37FE1"/>
    <w:rsid w:val="00A40161"/>
    <w:rsid w:val="00A40913"/>
    <w:rsid w:val="00A40976"/>
    <w:rsid w:val="00A40A9D"/>
    <w:rsid w:val="00A40C05"/>
    <w:rsid w:val="00A42081"/>
    <w:rsid w:val="00A42C47"/>
    <w:rsid w:val="00A43247"/>
    <w:rsid w:val="00A4392C"/>
    <w:rsid w:val="00A442C2"/>
    <w:rsid w:val="00A44A2D"/>
    <w:rsid w:val="00A44AD3"/>
    <w:rsid w:val="00A45B46"/>
    <w:rsid w:val="00A46021"/>
    <w:rsid w:val="00A4649C"/>
    <w:rsid w:val="00A468D4"/>
    <w:rsid w:val="00A4738A"/>
    <w:rsid w:val="00A474C7"/>
    <w:rsid w:val="00A47EEA"/>
    <w:rsid w:val="00A50197"/>
    <w:rsid w:val="00A504A1"/>
    <w:rsid w:val="00A50509"/>
    <w:rsid w:val="00A505C9"/>
    <w:rsid w:val="00A5085A"/>
    <w:rsid w:val="00A50B6C"/>
    <w:rsid w:val="00A510C4"/>
    <w:rsid w:val="00A511D3"/>
    <w:rsid w:val="00A512D2"/>
    <w:rsid w:val="00A515AE"/>
    <w:rsid w:val="00A51845"/>
    <w:rsid w:val="00A51D1C"/>
    <w:rsid w:val="00A5344B"/>
    <w:rsid w:val="00A5347F"/>
    <w:rsid w:val="00A53DCE"/>
    <w:rsid w:val="00A5459C"/>
    <w:rsid w:val="00A5473B"/>
    <w:rsid w:val="00A54D02"/>
    <w:rsid w:val="00A55080"/>
    <w:rsid w:val="00A5508B"/>
    <w:rsid w:val="00A55575"/>
    <w:rsid w:val="00A555B6"/>
    <w:rsid w:val="00A55773"/>
    <w:rsid w:val="00A558D6"/>
    <w:rsid w:val="00A55A26"/>
    <w:rsid w:val="00A563D2"/>
    <w:rsid w:val="00A5666E"/>
    <w:rsid w:val="00A57185"/>
    <w:rsid w:val="00A57A69"/>
    <w:rsid w:val="00A57AD5"/>
    <w:rsid w:val="00A57ADB"/>
    <w:rsid w:val="00A57D48"/>
    <w:rsid w:val="00A57D82"/>
    <w:rsid w:val="00A600B5"/>
    <w:rsid w:val="00A601E7"/>
    <w:rsid w:val="00A611B1"/>
    <w:rsid w:val="00A61314"/>
    <w:rsid w:val="00A6135E"/>
    <w:rsid w:val="00A6140A"/>
    <w:rsid w:val="00A618A6"/>
    <w:rsid w:val="00A6193A"/>
    <w:rsid w:val="00A61BE8"/>
    <w:rsid w:val="00A61E78"/>
    <w:rsid w:val="00A62574"/>
    <w:rsid w:val="00A62786"/>
    <w:rsid w:val="00A62B5D"/>
    <w:rsid w:val="00A62E44"/>
    <w:rsid w:val="00A62F7A"/>
    <w:rsid w:val="00A63140"/>
    <w:rsid w:val="00A631C6"/>
    <w:rsid w:val="00A634AB"/>
    <w:rsid w:val="00A6388D"/>
    <w:rsid w:val="00A63B55"/>
    <w:rsid w:val="00A63EFC"/>
    <w:rsid w:val="00A64198"/>
    <w:rsid w:val="00A648C4"/>
    <w:rsid w:val="00A64F3F"/>
    <w:rsid w:val="00A651D7"/>
    <w:rsid w:val="00A6539C"/>
    <w:rsid w:val="00A654B6"/>
    <w:rsid w:val="00A6573F"/>
    <w:rsid w:val="00A6587E"/>
    <w:rsid w:val="00A65A47"/>
    <w:rsid w:val="00A65FAC"/>
    <w:rsid w:val="00A66E9D"/>
    <w:rsid w:val="00A66EAC"/>
    <w:rsid w:val="00A67187"/>
    <w:rsid w:val="00A673DC"/>
    <w:rsid w:val="00A67527"/>
    <w:rsid w:val="00A700A8"/>
    <w:rsid w:val="00A7016A"/>
    <w:rsid w:val="00A708DB"/>
    <w:rsid w:val="00A70F97"/>
    <w:rsid w:val="00A722FF"/>
    <w:rsid w:val="00A7258C"/>
    <w:rsid w:val="00A729F1"/>
    <w:rsid w:val="00A72A5D"/>
    <w:rsid w:val="00A72C26"/>
    <w:rsid w:val="00A7315B"/>
    <w:rsid w:val="00A736BC"/>
    <w:rsid w:val="00A736E4"/>
    <w:rsid w:val="00A739E1"/>
    <w:rsid w:val="00A741E9"/>
    <w:rsid w:val="00A7444E"/>
    <w:rsid w:val="00A74D6D"/>
    <w:rsid w:val="00A74DE4"/>
    <w:rsid w:val="00A75038"/>
    <w:rsid w:val="00A75D5C"/>
    <w:rsid w:val="00A75F40"/>
    <w:rsid w:val="00A765AF"/>
    <w:rsid w:val="00A76C8E"/>
    <w:rsid w:val="00A770DB"/>
    <w:rsid w:val="00A7758A"/>
    <w:rsid w:val="00A7793B"/>
    <w:rsid w:val="00A80213"/>
    <w:rsid w:val="00A80730"/>
    <w:rsid w:val="00A8107A"/>
    <w:rsid w:val="00A81319"/>
    <w:rsid w:val="00A8249F"/>
    <w:rsid w:val="00A824F2"/>
    <w:rsid w:val="00A825B7"/>
    <w:rsid w:val="00A82AF0"/>
    <w:rsid w:val="00A82FDA"/>
    <w:rsid w:val="00A837D8"/>
    <w:rsid w:val="00A83983"/>
    <w:rsid w:val="00A83A43"/>
    <w:rsid w:val="00A83E36"/>
    <w:rsid w:val="00A8400C"/>
    <w:rsid w:val="00A8438F"/>
    <w:rsid w:val="00A84A62"/>
    <w:rsid w:val="00A84C40"/>
    <w:rsid w:val="00A84D64"/>
    <w:rsid w:val="00A85AD1"/>
    <w:rsid w:val="00A85D0F"/>
    <w:rsid w:val="00A85EB8"/>
    <w:rsid w:val="00A8632F"/>
    <w:rsid w:val="00A87108"/>
    <w:rsid w:val="00A87351"/>
    <w:rsid w:val="00A8774C"/>
    <w:rsid w:val="00A8796E"/>
    <w:rsid w:val="00A9013D"/>
    <w:rsid w:val="00A90F6A"/>
    <w:rsid w:val="00A91162"/>
    <w:rsid w:val="00A9163F"/>
    <w:rsid w:val="00A91DDE"/>
    <w:rsid w:val="00A91E01"/>
    <w:rsid w:val="00A9242E"/>
    <w:rsid w:val="00A93079"/>
    <w:rsid w:val="00A934F7"/>
    <w:rsid w:val="00A93BAC"/>
    <w:rsid w:val="00A93E81"/>
    <w:rsid w:val="00A94603"/>
    <w:rsid w:val="00A94CD8"/>
    <w:rsid w:val="00A94D53"/>
    <w:rsid w:val="00A94E8A"/>
    <w:rsid w:val="00A9561A"/>
    <w:rsid w:val="00A957BB"/>
    <w:rsid w:val="00A95A4D"/>
    <w:rsid w:val="00A96950"/>
    <w:rsid w:val="00A96C82"/>
    <w:rsid w:val="00A96CE6"/>
    <w:rsid w:val="00A97850"/>
    <w:rsid w:val="00A97CA3"/>
    <w:rsid w:val="00A97D2F"/>
    <w:rsid w:val="00A97D79"/>
    <w:rsid w:val="00AA0061"/>
    <w:rsid w:val="00AA0254"/>
    <w:rsid w:val="00AA048F"/>
    <w:rsid w:val="00AA08BC"/>
    <w:rsid w:val="00AA0930"/>
    <w:rsid w:val="00AA0D4C"/>
    <w:rsid w:val="00AA106F"/>
    <w:rsid w:val="00AA10B2"/>
    <w:rsid w:val="00AA1F9A"/>
    <w:rsid w:val="00AA2552"/>
    <w:rsid w:val="00AA2DC5"/>
    <w:rsid w:val="00AA3371"/>
    <w:rsid w:val="00AA3810"/>
    <w:rsid w:val="00AA3DD7"/>
    <w:rsid w:val="00AA41FC"/>
    <w:rsid w:val="00AA4BB3"/>
    <w:rsid w:val="00AA53CD"/>
    <w:rsid w:val="00AA57C7"/>
    <w:rsid w:val="00AA5FE3"/>
    <w:rsid w:val="00AA64E2"/>
    <w:rsid w:val="00AA6537"/>
    <w:rsid w:val="00AA766A"/>
    <w:rsid w:val="00AB0617"/>
    <w:rsid w:val="00AB0BAA"/>
    <w:rsid w:val="00AB0BD9"/>
    <w:rsid w:val="00AB0EE1"/>
    <w:rsid w:val="00AB15CF"/>
    <w:rsid w:val="00AB15F3"/>
    <w:rsid w:val="00AB1BBE"/>
    <w:rsid w:val="00AB1D7E"/>
    <w:rsid w:val="00AB1F36"/>
    <w:rsid w:val="00AB2051"/>
    <w:rsid w:val="00AB2249"/>
    <w:rsid w:val="00AB2BC9"/>
    <w:rsid w:val="00AB30CA"/>
    <w:rsid w:val="00AB3761"/>
    <w:rsid w:val="00AB3B6C"/>
    <w:rsid w:val="00AB3FFB"/>
    <w:rsid w:val="00AB42AD"/>
    <w:rsid w:val="00AB4A15"/>
    <w:rsid w:val="00AB5070"/>
    <w:rsid w:val="00AB513B"/>
    <w:rsid w:val="00AB60B7"/>
    <w:rsid w:val="00AB60CA"/>
    <w:rsid w:val="00AB6E3A"/>
    <w:rsid w:val="00AB732C"/>
    <w:rsid w:val="00AB73BD"/>
    <w:rsid w:val="00AB74AE"/>
    <w:rsid w:val="00AB7C9C"/>
    <w:rsid w:val="00AC02B2"/>
    <w:rsid w:val="00AC0766"/>
    <w:rsid w:val="00AC0930"/>
    <w:rsid w:val="00AC0BF6"/>
    <w:rsid w:val="00AC2028"/>
    <w:rsid w:val="00AC244C"/>
    <w:rsid w:val="00AC25DD"/>
    <w:rsid w:val="00AC2644"/>
    <w:rsid w:val="00AC277B"/>
    <w:rsid w:val="00AC2A72"/>
    <w:rsid w:val="00AC2ABA"/>
    <w:rsid w:val="00AC2B08"/>
    <w:rsid w:val="00AC32E3"/>
    <w:rsid w:val="00AC48FA"/>
    <w:rsid w:val="00AC4E48"/>
    <w:rsid w:val="00AC50A6"/>
    <w:rsid w:val="00AC5559"/>
    <w:rsid w:val="00AC57DF"/>
    <w:rsid w:val="00AC5A6C"/>
    <w:rsid w:val="00AC5C2F"/>
    <w:rsid w:val="00AC62DC"/>
    <w:rsid w:val="00AC63C6"/>
    <w:rsid w:val="00AC6673"/>
    <w:rsid w:val="00AC6808"/>
    <w:rsid w:val="00AC7062"/>
    <w:rsid w:val="00AC79AA"/>
    <w:rsid w:val="00AD05DB"/>
    <w:rsid w:val="00AD0834"/>
    <w:rsid w:val="00AD0919"/>
    <w:rsid w:val="00AD09E0"/>
    <w:rsid w:val="00AD0A95"/>
    <w:rsid w:val="00AD0EB9"/>
    <w:rsid w:val="00AD24A1"/>
    <w:rsid w:val="00AD27B7"/>
    <w:rsid w:val="00AD440C"/>
    <w:rsid w:val="00AD4822"/>
    <w:rsid w:val="00AD4885"/>
    <w:rsid w:val="00AD4C92"/>
    <w:rsid w:val="00AD50FE"/>
    <w:rsid w:val="00AD60D7"/>
    <w:rsid w:val="00AD655D"/>
    <w:rsid w:val="00AD6D0F"/>
    <w:rsid w:val="00AD7139"/>
    <w:rsid w:val="00AD7233"/>
    <w:rsid w:val="00AD7B7C"/>
    <w:rsid w:val="00AD7DD9"/>
    <w:rsid w:val="00AD7EBB"/>
    <w:rsid w:val="00AD7EE1"/>
    <w:rsid w:val="00AE008C"/>
    <w:rsid w:val="00AE00DC"/>
    <w:rsid w:val="00AE0452"/>
    <w:rsid w:val="00AE1D8B"/>
    <w:rsid w:val="00AE2398"/>
    <w:rsid w:val="00AE28DD"/>
    <w:rsid w:val="00AE34E6"/>
    <w:rsid w:val="00AE3657"/>
    <w:rsid w:val="00AE4099"/>
    <w:rsid w:val="00AE4977"/>
    <w:rsid w:val="00AE4D30"/>
    <w:rsid w:val="00AE5C50"/>
    <w:rsid w:val="00AE5E5D"/>
    <w:rsid w:val="00AE5FA1"/>
    <w:rsid w:val="00AE66DE"/>
    <w:rsid w:val="00AE6C94"/>
    <w:rsid w:val="00AE6CC9"/>
    <w:rsid w:val="00AE6DC1"/>
    <w:rsid w:val="00AE7443"/>
    <w:rsid w:val="00AE7621"/>
    <w:rsid w:val="00AE7CB3"/>
    <w:rsid w:val="00AE7FE7"/>
    <w:rsid w:val="00AF00CE"/>
    <w:rsid w:val="00AF052F"/>
    <w:rsid w:val="00AF068D"/>
    <w:rsid w:val="00AF10F6"/>
    <w:rsid w:val="00AF17AC"/>
    <w:rsid w:val="00AF2884"/>
    <w:rsid w:val="00AF2E05"/>
    <w:rsid w:val="00AF30D5"/>
    <w:rsid w:val="00AF31AD"/>
    <w:rsid w:val="00AF37F6"/>
    <w:rsid w:val="00AF44F1"/>
    <w:rsid w:val="00AF45AD"/>
    <w:rsid w:val="00AF5749"/>
    <w:rsid w:val="00AF5BF3"/>
    <w:rsid w:val="00AF5F23"/>
    <w:rsid w:val="00AF6692"/>
    <w:rsid w:val="00AF6D04"/>
    <w:rsid w:val="00AF715A"/>
    <w:rsid w:val="00AF7224"/>
    <w:rsid w:val="00AF7646"/>
    <w:rsid w:val="00AF7A19"/>
    <w:rsid w:val="00B00048"/>
    <w:rsid w:val="00B0007D"/>
    <w:rsid w:val="00B00ECB"/>
    <w:rsid w:val="00B00F75"/>
    <w:rsid w:val="00B01317"/>
    <w:rsid w:val="00B018A0"/>
    <w:rsid w:val="00B01E01"/>
    <w:rsid w:val="00B028CB"/>
    <w:rsid w:val="00B02A0D"/>
    <w:rsid w:val="00B02F12"/>
    <w:rsid w:val="00B0310F"/>
    <w:rsid w:val="00B03384"/>
    <w:rsid w:val="00B0342C"/>
    <w:rsid w:val="00B036BB"/>
    <w:rsid w:val="00B03755"/>
    <w:rsid w:val="00B03D4D"/>
    <w:rsid w:val="00B03DA6"/>
    <w:rsid w:val="00B043CA"/>
    <w:rsid w:val="00B0487B"/>
    <w:rsid w:val="00B04A6C"/>
    <w:rsid w:val="00B0517B"/>
    <w:rsid w:val="00B05348"/>
    <w:rsid w:val="00B05FEA"/>
    <w:rsid w:val="00B064F9"/>
    <w:rsid w:val="00B065B1"/>
    <w:rsid w:val="00B06E2A"/>
    <w:rsid w:val="00B07280"/>
    <w:rsid w:val="00B07290"/>
    <w:rsid w:val="00B075C7"/>
    <w:rsid w:val="00B077E0"/>
    <w:rsid w:val="00B07CB8"/>
    <w:rsid w:val="00B07DF7"/>
    <w:rsid w:val="00B107E6"/>
    <w:rsid w:val="00B1099E"/>
    <w:rsid w:val="00B10DCB"/>
    <w:rsid w:val="00B10F21"/>
    <w:rsid w:val="00B115B7"/>
    <w:rsid w:val="00B1162C"/>
    <w:rsid w:val="00B11697"/>
    <w:rsid w:val="00B11C6F"/>
    <w:rsid w:val="00B11E25"/>
    <w:rsid w:val="00B1238C"/>
    <w:rsid w:val="00B12930"/>
    <w:rsid w:val="00B12980"/>
    <w:rsid w:val="00B12C4B"/>
    <w:rsid w:val="00B13319"/>
    <w:rsid w:val="00B13326"/>
    <w:rsid w:val="00B13B2D"/>
    <w:rsid w:val="00B1487E"/>
    <w:rsid w:val="00B15226"/>
    <w:rsid w:val="00B15413"/>
    <w:rsid w:val="00B159FD"/>
    <w:rsid w:val="00B15FDF"/>
    <w:rsid w:val="00B16355"/>
    <w:rsid w:val="00B16480"/>
    <w:rsid w:val="00B16938"/>
    <w:rsid w:val="00B16ED2"/>
    <w:rsid w:val="00B16F0B"/>
    <w:rsid w:val="00B179E9"/>
    <w:rsid w:val="00B17DB8"/>
    <w:rsid w:val="00B20F55"/>
    <w:rsid w:val="00B212AB"/>
    <w:rsid w:val="00B218D4"/>
    <w:rsid w:val="00B221A6"/>
    <w:rsid w:val="00B2251D"/>
    <w:rsid w:val="00B226A4"/>
    <w:rsid w:val="00B228AD"/>
    <w:rsid w:val="00B22F4B"/>
    <w:rsid w:val="00B239E1"/>
    <w:rsid w:val="00B242ED"/>
    <w:rsid w:val="00B245BD"/>
    <w:rsid w:val="00B246D6"/>
    <w:rsid w:val="00B24947"/>
    <w:rsid w:val="00B2552C"/>
    <w:rsid w:val="00B265E3"/>
    <w:rsid w:val="00B26645"/>
    <w:rsid w:val="00B26F44"/>
    <w:rsid w:val="00B2704A"/>
    <w:rsid w:val="00B27127"/>
    <w:rsid w:val="00B2730B"/>
    <w:rsid w:val="00B2798C"/>
    <w:rsid w:val="00B27CDD"/>
    <w:rsid w:val="00B302F1"/>
    <w:rsid w:val="00B30F48"/>
    <w:rsid w:val="00B3138F"/>
    <w:rsid w:val="00B326EB"/>
    <w:rsid w:val="00B32A7B"/>
    <w:rsid w:val="00B33E3F"/>
    <w:rsid w:val="00B343F6"/>
    <w:rsid w:val="00B34505"/>
    <w:rsid w:val="00B347FE"/>
    <w:rsid w:val="00B34DC4"/>
    <w:rsid w:val="00B35794"/>
    <w:rsid w:val="00B3582A"/>
    <w:rsid w:val="00B35870"/>
    <w:rsid w:val="00B35A17"/>
    <w:rsid w:val="00B36A3E"/>
    <w:rsid w:val="00B36E65"/>
    <w:rsid w:val="00B37095"/>
    <w:rsid w:val="00B3754D"/>
    <w:rsid w:val="00B3762B"/>
    <w:rsid w:val="00B37D41"/>
    <w:rsid w:val="00B37E53"/>
    <w:rsid w:val="00B4022F"/>
    <w:rsid w:val="00B40E72"/>
    <w:rsid w:val="00B40FEF"/>
    <w:rsid w:val="00B4139A"/>
    <w:rsid w:val="00B42298"/>
    <w:rsid w:val="00B431F4"/>
    <w:rsid w:val="00B439BB"/>
    <w:rsid w:val="00B443A5"/>
    <w:rsid w:val="00B44408"/>
    <w:rsid w:val="00B44429"/>
    <w:rsid w:val="00B448DF"/>
    <w:rsid w:val="00B44A43"/>
    <w:rsid w:val="00B46616"/>
    <w:rsid w:val="00B46E40"/>
    <w:rsid w:val="00B4750C"/>
    <w:rsid w:val="00B47A61"/>
    <w:rsid w:val="00B47E74"/>
    <w:rsid w:val="00B47EFA"/>
    <w:rsid w:val="00B47F14"/>
    <w:rsid w:val="00B47FF0"/>
    <w:rsid w:val="00B50112"/>
    <w:rsid w:val="00B5017B"/>
    <w:rsid w:val="00B5089F"/>
    <w:rsid w:val="00B5100E"/>
    <w:rsid w:val="00B511FF"/>
    <w:rsid w:val="00B514BB"/>
    <w:rsid w:val="00B51970"/>
    <w:rsid w:val="00B5197F"/>
    <w:rsid w:val="00B523EC"/>
    <w:rsid w:val="00B524D3"/>
    <w:rsid w:val="00B52602"/>
    <w:rsid w:val="00B5279E"/>
    <w:rsid w:val="00B533DD"/>
    <w:rsid w:val="00B53479"/>
    <w:rsid w:val="00B534D9"/>
    <w:rsid w:val="00B53BE4"/>
    <w:rsid w:val="00B54041"/>
    <w:rsid w:val="00B5536A"/>
    <w:rsid w:val="00B55D82"/>
    <w:rsid w:val="00B55EE3"/>
    <w:rsid w:val="00B55F13"/>
    <w:rsid w:val="00B569DF"/>
    <w:rsid w:val="00B574DD"/>
    <w:rsid w:val="00B575AE"/>
    <w:rsid w:val="00B57AD4"/>
    <w:rsid w:val="00B57B6B"/>
    <w:rsid w:val="00B57B9B"/>
    <w:rsid w:val="00B57FB0"/>
    <w:rsid w:val="00B6009F"/>
    <w:rsid w:val="00B604C6"/>
    <w:rsid w:val="00B60635"/>
    <w:rsid w:val="00B60645"/>
    <w:rsid w:val="00B60851"/>
    <w:rsid w:val="00B60C2A"/>
    <w:rsid w:val="00B61175"/>
    <w:rsid w:val="00B61941"/>
    <w:rsid w:val="00B61985"/>
    <w:rsid w:val="00B61A11"/>
    <w:rsid w:val="00B61E84"/>
    <w:rsid w:val="00B62124"/>
    <w:rsid w:val="00B626F7"/>
    <w:rsid w:val="00B6324F"/>
    <w:rsid w:val="00B63929"/>
    <w:rsid w:val="00B64347"/>
    <w:rsid w:val="00B657E9"/>
    <w:rsid w:val="00B66078"/>
    <w:rsid w:val="00B66FC0"/>
    <w:rsid w:val="00B66FDD"/>
    <w:rsid w:val="00B7034E"/>
    <w:rsid w:val="00B7085A"/>
    <w:rsid w:val="00B70F47"/>
    <w:rsid w:val="00B71A05"/>
    <w:rsid w:val="00B72DFA"/>
    <w:rsid w:val="00B73462"/>
    <w:rsid w:val="00B73627"/>
    <w:rsid w:val="00B73CCC"/>
    <w:rsid w:val="00B73FE0"/>
    <w:rsid w:val="00B74343"/>
    <w:rsid w:val="00B748B5"/>
    <w:rsid w:val="00B74C87"/>
    <w:rsid w:val="00B74F0C"/>
    <w:rsid w:val="00B7521B"/>
    <w:rsid w:val="00B757C6"/>
    <w:rsid w:val="00B75925"/>
    <w:rsid w:val="00B7596E"/>
    <w:rsid w:val="00B75E9F"/>
    <w:rsid w:val="00B7627D"/>
    <w:rsid w:val="00B765DC"/>
    <w:rsid w:val="00B767F1"/>
    <w:rsid w:val="00B76832"/>
    <w:rsid w:val="00B76DEB"/>
    <w:rsid w:val="00B77D30"/>
    <w:rsid w:val="00B77DBF"/>
    <w:rsid w:val="00B8009D"/>
    <w:rsid w:val="00B8225F"/>
    <w:rsid w:val="00B822E3"/>
    <w:rsid w:val="00B82A88"/>
    <w:rsid w:val="00B83443"/>
    <w:rsid w:val="00B83491"/>
    <w:rsid w:val="00B83D3A"/>
    <w:rsid w:val="00B84763"/>
    <w:rsid w:val="00B84BE5"/>
    <w:rsid w:val="00B84BEF"/>
    <w:rsid w:val="00B84D68"/>
    <w:rsid w:val="00B851D3"/>
    <w:rsid w:val="00B85440"/>
    <w:rsid w:val="00B854E8"/>
    <w:rsid w:val="00B863DB"/>
    <w:rsid w:val="00B863FA"/>
    <w:rsid w:val="00B86688"/>
    <w:rsid w:val="00B9011C"/>
    <w:rsid w:val="00B90269"/>
    <w:rsid w:val="00B90706"/>
    <w:rsid w:val="00B920DC"/>
    <w:rsid w:val="00B92433"/>
    <w:rsid w:val="00B9251F"/>
    <w:rsid w:val="00B92915"/>
    <w:rsid w:val="00B92E97"/>
    <w:rsid w:val="00B938CE"/>
    <w:rsid w:val="00B94880"/>
    <w:rsid w:val="00B94D51"/>
    <w:rsid w:val="00B9537B"/>
    <w:rsid w:val="00B95804"/>
    <w:rsid w:val="00B95B31"/>
    <w:rsid w:val="00B961AA"/>
    <w:rsid w:val="00B96298"/>
    <w:rsid w:val="00B96339"/>
    <w:rsid w:val="00B966AD"/>
    <w:rsid w:val="00B96B70"/>
    <w:rsid w:val="00B96ED0"/>
    <w:rsid w:val="00B9714A"/>
    <w:rsid w:val="00B973CA"/>
    <w:rsid w:val="00B9767E"/>
    <w:rsid w:val="00BA009F"/>
    <w:rsid w:val="00BA02FC"/>
    <w:rsid w:val="00BA03F0"/>
    <w:rsid w:val="00BA0A52"/>
    <w:rsid w:val="00BA0AD1"/>
    <w:rsid w:val="00BA1092"/>
    <w:rsid w:val="00BA2131"/>
    <w:rsid w:val="00BA2292"/>
    <w:rsid w:val="00BA22D2"/>
    <w:rsid w:val="00BA26D0"/>
    <w:rsid w:val="00BA27B8"/>
    <w:rsid w:val="00BA32EE"/>
    <w:rsid w:val="00BA40E5"/>
    <w:rsid w:val="00BA461C"/>
    <w:rsid w:val="00BA462C"/>
    <w:rsid w:val="00BA4F73"/>
    <w:rsid w:val="00BA541E"/>
    <w:rsid w:val="00BA6088"/>
    <w:rsid w:val="00BA61FF"/>
    <w:rsid w:val="00BA6314"/>
    <w:rsid w:val="00BA64EC"/>
    <w:rsid w:val="00BB01EA"/>
    <w:rsid w:val="00BB0664"/>
    <w:rsid w:val="00BB0AF1"/>
    <w:rsid w:val="00BB0D3E"/>
    <w:rsid w:val="00BB0E7E"/>
    <w:rsid w:val="00BB10CC"/>
    <w:rsid w:val="00BB155F"/>
    <w:rsid w:val="00BB15E5"/>
    <w:rsid w:val="00BB193C"/>
    <w:rsid w:val="00BB1F40"/>
    <w:rsid w:val="00BB39F2"/>
    <w:rsid w:val="00BB3DBE"/>
    <w:rsid w:val="00BB4248"/>
    <w:rsid w:val="00BB45EC"/>
    <w:rsid w:val="00BB4BBE"/>
    <w:rsid w:val="00BB4D32"/>
    <w:rsid w:val="00BB5A16"/>
    <w:rsid w:val="00BB60BA"/>
    <w:rsid w:val="00BB64B0"/>
    <w:rsid w:val="00BB6C9A"/>
    <w:rsid w:val="00BB6CBE"/>
    <w:rsid w:val="00BB6F42"/>
    <w:rsid w:val="00BB75A1"/>
    <w:rsid w:val="00BB783C"/>
    <w:rsid w:val="00BC0F23"/>
    <w:rsid w:val="00BC1727"/>
    <w:rsid w:val="00BC2307"/>
    <w:rsid w:val="00BC24ED"/>
    <w:rsid w:val="00BC251A"/>
    <w:rsid w:val="00BC26C6"/>
    <w:rsid w:val="00BC2DCE"/>
    <w:rsid w:val="00BC2EB0"/>
    <w:rsid w:val="00BC3394"/>
    <w:rsid w:val="00BC33D8"/>
    <w:rsid w:val="00BC379E"/>
    <w:rsid w:val="00BC41E1"/>
    <w:rsid w:val="00BC4381"/>
    <w:rsid w:val="00BC45F5"/>
    <w:rsid w:val="00BC5B69"/>
    <w:rsid w:val="00BC5BAA"/>
    <w:rsid w:val="00BC5E29"/>
    <w:rsid w:val="00BC5ED2"/>
    <w:rsid w:val="00BC5F96"/>
    <w:rsid w:val="00BC62FA"/>
    <w:rsid w:val="00BC6336"/>
    <w:rsid w:val="00BC679D"/>
    <w:rsid w:val="00BC7028"/>
    <w:rsid w:val="00BC7C73"/>
    <w:rsid w:val="00BC7F88"/>
    <w:rsid w:val="00BC7FE3"/>
    <w:rsid w:val="00BD009C"/>
    <w:rsid w:val="00BD0364"/>
    <w:rsid w:val="00BD06AE"/>
    <w:rsid w:val="00BD1121"/>
    <w:rsid w:val="00BD1B96"/>
    <w:rsid w:val="00BD1BC0"/>
    <w:rsid w:val="00BD1CD4"/>
    <w:rsid w:val="00BD1E46"/>
    <w:rsid w:val="00BD1E4D"/>
    <w:rsid w:val="00BD2286"/>
    <w:rsid w:val="00BD344D"/>
    <w:rsid w:val="00BD3654"/>
    <w:rsid w:val="00BD3909"/>
    <w:rsid w:val="00BD3A25"/>
    <w:rsid w:val="00BD4714"/>
    <w:rsid w:val="00BD55A7"/>
    <w:rsid w:val="00BD565B"/>
    <w:rsid w:val="00BD5ED8"/>
    <w:rsid w:val="00BD5F86"/>
    <w:rsid w:val="00BD6407"/>
    <w:rsid w:val="00BD6BA8"/>
    <w:rsid w:val="00BD7545"/>
    <w:rsid w:val="00BD765C"/>
    <w:rsid w:val="00BD7AFD"/>
    <w:rsid w:val="00BD7DB8"/>
    <w:rsid w:val="00BD7FEC"/>
    <w:rsid w:val="00BE0CFA"/>
    <w:rsid w:val="00BE1915"/>
    <w:rsid w:val="00BE1B44"/>
    <w:rsid w:val="00BE20BC"/>
    <w:rsid w:val="00BE2431"/>
    <w:rsid w:val="00BE2599"/>
    <w:rsid w:val="00BE2863"/>
    <w:rsid w:val="00BE2996"/>
    <w:rsid w:val="00BE2C79"/>
    <w:rsid w:val="00BE2C98"/>
    <w:rsid w:val="00BE2DCB"/>
    <w:rsid w:val="00BE2F92"/>
    <w:rsid w:val="00BE32B2"/>
    <w:rsid w:val="00BE338E"/>
    <w:rsid w:val="00BE34DF"/>
    <w:rsid w:val="00BE3F79"/>
    <w:rsid w:val="00BE48AD"/>
    <w:rsid w:val="00BE529A"/>
    <w:rsid w:val="00BE5CED"/>
    <w:rsid w:val="00BE655F"/>
    <w:rsid w:val="00BE6926"/>
    <w:rsid w:val="00BE6FF1"/>
    <w:rsid w:val="00BE7395"/>
    <w:rsid w:val="00BE7869"/>
    <w:rsid w:val="00BE7A07"/>
    <w:rsid w:val="00BE7FC6"/>
    <w:rsid w:val="00BF01FC"/>
    <w:rsid w:val="00BF0917"/>
    <w:rsid w:val="00BF0A4F"/>
    <w:rsid w:val="00BF1751"/>
    <w:rsid w:val="00BF1831"/>
    <w:rsid w:val="00BF19F5"/>
    <w:rsid w:val="00BF27C3"/>
    <w:rsid w:val="00BF3401"/>
    <w:rsid w:val="00BF3A38"/>
    <w:rsid w:val="00BF3B87"/>
    <w:rsid w:val="00BF417D"/>
    <w:rsid w:val="00BF4E3F"/>
    <w:rsid w:val="00BF4FDA"/>
    <w:rsid w:val="00BF552D"/>
    <w:rsid w:val="00BF579F"/>
    <w:rsid w:val="00BF58A2"/>
    <w:rsid w:val="00BF6A80"/>
    <w:rsid w:val="00BF6C4A"/>
    <w:rsid w:val="00BF6DEC"/>
    <w:rsid w:val="00BF768A"/>
    <w:rsid w:val="00C001ED"/>
    <w:rsid w:val="00C00794"/>
    <w:rsid w:val="00C0088E"/>
    <w:rsid w:val="00C00ADB"/>
    <w:rsid w:val="00C01096"/>
    <w:rsid w:val="00C0129B"/>
    <w:rsid w:val="00C012DA"/>
    <w:rsid w:val="00C0144F"/>
    <w:rsid w:val="00C01C8D"/>
    <w:rsid w:val="00C02386"/>
    <w:rsid w:val="00C02924"/>
    <w:rsid w:val="00C03C7F"/>
    <w:rsid w:val="00C04804"/>
    <w:rsid w:val="00C04BA3"/>
    <w:rsid w:val="00C04CB7"/>
    <w:rsid w:val="00C04D57"/>
    <w:rsid w:val="00C056D3"/>
    <w:rsid w:val="00C05950"/>
    <w:rsid w:val="00C060C6"/>
    <w:rsid w:val="00C06967"/>
    <w:rsid w:val="00C0708F"/>
    <w:rsid w:val="00C0737C"/>
    <w:rsid w:val="00C07965"/>
    <w:rsid w:val="00C07A20"/>
    <w:rsid w:val="00C07E70"/>
    <w:rsid w:val="00C07FFD"/>
    <w:rsid w:val="00C10110"/>
    <w:rsid w:val="00C10229"/>
    <w:rsid w:val="00C105CF"/>
    <w:rsid w:val="00C1127D"/>
    <w:rsid w:val="00C11525"/>
    <w:rsid w:val="00C1194D"/>
    <w:rsid w:val="00C1221C"/>
    <w:rsid w:val="00C12230"/>
    <w:rsid w:val="00C12236"/>
    <w:rsid w:val="00C12392"/>
    <w:rsid w:val="00C12639"/>
    <w:rsid w:val="00C1282C"/>
    <w:rsid w:val="00C1290C"/>
    <w:rsid w:val="00C12B8F"/>
    <w:rsid w:val="00C12C5E"/>
    <w:rsid w:val="00C13FD2"/>
    <w:rsid w:val="00C14C9E"/>
    <w:rsid w:val="00C1547F"/>
    <w:rsid w:val="00C15C60"/>
    <w:rsid w:val="00C15FA2"/>
    <w:rsid w:val="00C16009"/>
    <w:rsid w:val="00C16420"/>
    <w:rsid w:val="00C16980"/>
    <w:rsid w:val="00C17194"/>
    <w:rsid w:val="00C171AE"/>
    <w:rsid w:val="00C17AF8"/>
    <w:rsid w:val="00C20A92"/>
    <w:rsid w:val="00C20F66"/>
    <w:rsid w:val="00C20FB5"/>
    <w:rsid w:val="00C21577"/>
    <w:rsid w:val="00C216BD"/>
    <w:rsid w:val="00C21B7D"/>
    <w:rsid w:val="00C21B8A"/>
    <w:rsid w:val="00C22906"/>
    <w:rsid w:val="00C22986"/>
    <w:rsid w:val="00C22A0B"/>
    <w:rsid w:val="00C22B95"/>
    <w:rsid w:val="00C22BA2"/>
    <w:rsid w:val="00C22E90"/>
    <w:rsid w:val="00C22EB0"/>
    <w:rsid w:val="00C22EE1"/>
    <w:rsid w:val="00C230CD"/>
    <w:rsid w:val="00C23217"/>
    <w:rsid w:val="00C232ED"/>
    <w:rsid w:val="00C244EA"/>
    <w:rsid w:val="00C24675"/>
    <w:rsid w:val="00C2493C"/>
    <w:rsid w:val="00C24B63"/>
    <w:rsid w:val="00C24B97"/>
    <w:rsid w:val="00C25370"/>
    <w:rsid w:val="00C2546A"/>
    <w:rsid w:val="00C2588D"/>
    <w:rsid w:val="00C2595F"/>
    <w:rsid w:val="00C25B60"/>
    <w:rsid w:val="00C25D91"/>
    <w:rsid w:val="00C26003"/>
    <w:rsid w:val="00C260CB"/>
    <w:rsid w:val="00C26B84"/>
    <w:rsid w:val="00C26C5D"/>
    <w:rsid w:val="00C270CE"/>
    <w:rsid w:val="00C27437"/>
    <w:rsid w:val="00C279EB"/>
    <w:rsid w:val="00C27C76"/>
    <w:rsid w:val="00C27DBC"/>
    <w:rsid w:val="00C27E38"/>
    <w:rsid w:val="00C27FAA"/>
    <w:rsid w:val="00C301FA"/>
    <w:rsid w:val="00C30541"/>
    <w:rsid w:val="00C30A17"/>
    <w:rsid w:val="00C30FF3"/>
    <w:rsid w:val="00C31A09"/>
    <w:rsid w:val="00C31E93"/>
    <w:rsid w:val="00C326DF"/>
    <w:rsid w:val="00C3281E"/>
    <w:rsid w:val="00C32AAC"/>
    <w:rsid w:val="00C32ED4"/>
    <w:rsid w:val="00C32FB6"/>
    <w:rsid w:val="00C33327"/>
    <w:rsid w:val="00C33428"/>
    <w:rsid w:val="00C34370"/>
    <w:rsid w:val="00C343F2"/>
    <w:rsid w:val="00C34E44"/>
    <w:rsid w:val="00C34E83"/>
    <w:rsid w:val="00C351C5"/>
    <w:rsid w:val="00C362C5"/>
    <w:rsid w:val="00C364EA"/>
    <w:rsid w:val="00C36C07"/>
    <w:rsid w:val="00C3790F"/>
    <w:rsid w:val="00C37DB9"/>
    <w:rsid w:val="00C37E51"/>
    <w:rsid w:val="00C37E7C"/>
    <w:rsid w:val="00C37FBA"/>
    <w:rsid w:val="00C40700"/>
    <w:rsid w:val="00C407FC"/>
    <w:rsid w:val="00C409EC"/>
    <w:rsid w:val="00C40BA3"/>
    <w:rsid w:val="00C40F8B"/>
    <w:rsid w:val="00C41652"/>
    <w:rsid w:val="00C41DE0"/>
    <w:rsid w:val="00C41FA5"/>
    <w:rsid w:val="00C422B8"/>
    <w:rsid w:val="00C423BE"/>
    <w:rsid w:val="00C425B7"/>
    <w:rsid w:val="00C429EB"/>
    <w:rsid w:val="00C42C5C"/>
    <w:rsid w:val="00C43880"/>
    <w:rsid w:val="00C43E87"/>
    <w:rsid w:val="00C441DD"/>
    <w:rsid w:val="00C446D7"/>
    <w:rsid w:val="00C44974"/>
    <w:rsid w:val="00C44CD2"/>
    <w:rsid w:val="00C44DEF"/>
    <w:rsid w:val="00C45602"/>
    <w:rsid w:val="00C45CB0"/>
    <w:rsid w:val="00C4634F"/>
    <w:rsid w:val="00C46B2C"/>
    <w:rsid w:val="00C46CC3"/>
    <w:rsid w:val="00C46F43"/>
    <w:rsid w:val="00C47055"/>
    <w:rsid w:val="00C470B5"/>
    <w:rsid w:val="00C471F2"/>
    <w:rsid w:val="00C4724E"/>
    <w:rsid w:val="00C478A1"/>
    <w:rsid w:val="00C50F68"/>
    <w:rsid w:val="00C5170F"/>
    <w:rsid w:val="00C518F7"/>
    <w:rsid w:val="00C51BEC"/>
    <w:rsid w:val="00C5205D"/>
    <w:rsid w:val="00C5223C"/>
    <w:rsid w:val="00C52A13"/>
    <w:rsid w:val="00C52FFA"/>
    <w:rsid w:val="00C532FA"/>
    <w:rsid w:val="00C5352F"/>
    <w:rsid w:val="00C53658"/>
    <w:rsid w:val="00C5399D"/>
    <w:rsid w:val="00C54CC4"/>
    <w:rsid w:val="00C54E0A"/>
    <w:rsid w:val="00C54E0F"/>
    <w:rsid w:val="00C55097"/>
    <w:rsid w:val="00C5529C"/>
    <w:rsid w:val="00C555E7"/>
    <w:rsid w:val="00C5590F"/>
    <w:rsid w:val="00C55C73"/>
    <w:rsid w:val="00C5616D"/>
    <w:rsid w:val="00C56A47"/>
    <w:rsid w:val="00C56AAB"/>
    <w:rsid w:val="00C56AD1"/>
    <w:rsid w:val="00C5768E"/>
    <w:rsid w:val="00C57747"/>
    <w:rsid w:val="00C578AE"/>
    <w:rsid w:val="00C57B03"/>
    <w:rsid w:val="00C57B44"/>
    <w:rsid w:val="00C57F82"/>
    <w:rsid w:val="00C60564"/>
    <w:rsid w:val="00C60BDF"/>
    <w:rsid w:val="00C60F41"/>
    <w:rsid w:val="00C618E7"/>
    <w:rsid w:val="00C620EE"/>
    <w:rsid w:val="00C62E49"/>
    <w:rsid w:val="00C63308"/>
    <w:rsid w:val="00C6442E"/>
    <w:rsid w:val="00C658C6"/>
    <w:rsid w:val="00C65DD1"/>
    <w:rsid w:val="00C661AC"/>
    <w:rsid w:val="00C66272"/>
    <w:rsid w:val="00C66C17"/>
    <w:rsid w:val="00C66E0C"/>
    <w:rsid w:val="00C67422"/>
    <w:rsid w:val="00C67EBF"/>
    <w:rsid w:val="00C7022B"/>
    <w:rsid w:val="00C7029D"/>
    <w:rsid w:val="00C70AF0"/>
    <w:rsid w:val="00C71366"/>
    <w:rsid w:val="00C713C4"/>
    <w:rsid w:val="00C71A0E"/>
    <w:rsid w:val="00C71C8F"/>
    <w:rsid w:val="00C72261"/>
    <w:rsid w:val="00C7247D"/>
    <w:rsid w:val="00C7276B"/>
    <w:rsid w:val="00C728C4"/>
    <w:rsid w:val="00C72E0B"/>
    <w:rsid w:val="00C731F9"/>
    <w:rsid w:val="00C75510"/>
    <w:rsid w:val="00C7589E"/>
    <w:rsid w:val="00C76158"/>
    <w:rsid w:val="00C76768"/>
    <w:rsid w:val="00C76FE3"/>
    <w:rsid w:val="00C77755"/>
    <w:rsid w:val="00C778AC"/>
    <w:rsid w:val="00C77AC8"/>
    <w:rsid w:val="00C77AEC"/>
    <w:rsid w:val="00C77E91"/>
    <w:rsid w:val="00C80680"/>
    <w:rsid w:val="00C80ADC"/>
    <w:rsid w:val="00C80D63"/>
    <w:rsid w:val="00C8153F"/>
    <w:rsid w:val="00C81835"/>
    <w:rsid w:val="00C81C17"/>
    <w:rsid w:val="00C82523"/>
    <w:rsid w:val="00C8311D"/>
    <w:rsid w:val="00C831BB"/>
    <w:rsid w:val="00C831FF"/>
    <w:rsid w:val="00C83789"/>
    <w:rsid w:val="00C84168"/>
    <w:rsid w:val="00C8472B"/>
    <w:rsid w:val="00C84F6A"/>
    <w:rsid w:val="00C852D4"/>
    <w:rsid w:val="00C8584E"/>
    <w:rsid w:val="00C85D00"/>
    <w:rsid w:val="00C866BF"/>
    <w:rsid w:val="00C8681F"/>
    <w:rsid w:val="00C86FBB"/>
    <w:rsid w:val="00C87FD3"/>
    <w:rsid w:val="00C90099"/>
    <w:rsid w:val="00C90135"/>
    <w:rsid w:val="00C90861"/>
    <w:rsid w:val="00C9096E"/>
    <w:rsid w:val="00C90B19"/>
    <w:rsid w:val="00C920FD"/>
    <w:rsid w:val="00C923DD"/>
    <w:rsid w:val="00C92B6A"/>
    <w:rsid w:val="00C933F1"/>
    <w:rsid w:val="00C939AB"/>
    <w:rsid w:val="00C93A02"/>
    <w:rsid w:val="00C93E9E"/>
    <w:rsid w:val="00C9465E"/>
    <w:rsid w:val="00C95243"/>
    <w:rsid w:val="00C95CA7"/>
    <w:rsid w:val="00C964B9"/>
    <w:rsid w:val="00C9664F"/>
    <w:rsid w:val="00C96B52"/>
    <w:rsid w:val="00CA0655"/>
    <w:rsid w:val="00CA06F1"/>
    <w:rsid w:val="00CA07BB"/>
    <w:rsid w:val="00CA0EB8"/>
    <w:rsid w:val="00CA0F81"/>
    <w:rsid w:val="00CA1782"/>
    <w:rsid w:val="00CA28A8"/>
    <w:rsid w:val="00CA28F4"/>
    <w:rsid w:val="00CA296D"/>
    <w:rsid w:val="00CA2CD9"/>
    <w:rsid w:val="00CA3867"/>
    <w:rsid w:val="00CA3D48"/>
    <w:rsid w:val="00CA3E43"/>
    <w:rsid w:val="00CA3E75"/>
    <w:rsid w:val="00CA4175"/>
    <w:rsid w:val="00CA42F9"/>
    <w:rsid w:val="00CA46C8"/>
    <w:rsid w:val="00CA4964"/>
    <w:rsid w:val="00CA55A5"/>
    <w:rsid w:val="00CA5C36"/>
    <w:rsid w:val="00CA5D9D"/>
    <w:rsid w:val="00CA5E8D"/>
    <w:rsid w:val="00CA5ECA"/>
    <w:rsid w:val="00CA657B"/>
    <w:rsid w:val="00CA6874"/>
    <w:rsid w:val="00CA68D5"/>
    <w:rsid w:val="00CA6AE2"/>
    <w:rsid w:val="00CA7359"/>
    <w:rsid w:val="00CA758F"/>
    <w:rsid w:val="00CA7CB8"/>
    <w:rsid w:val="00CA7DD1"/>
    <w:rsid w:val="00CA7EE8"/>
    <w:rsid w:val="00CB0116"/>
    <w:rsid w:val="00CB0D2C"/>
    <w:rsid w:val="00CB0F29"/>
    <w:rsid w:val="00CB14FB"/>
    <w:rsid w:val="00CB14FD"/>
    <w:rsid w:val="00CB19F5"/>
    <w:rsid w:val="00CB1ECA"/>
    <w:rsid w:val="00CB219A"/>
    <w:rsid w:val="00CB2B42"/>
    <w:rsid w:val="00CB2DDD"/>
    <w:rsid w:val="00CB302B"/>
    <w:rsid w:val="00CB36EA"/>
    <w:rsid w:val="00CB3759"/>
    <w:rsid w:val="00CB3931"/>
    <w:rsid w:val="00CB3EB0"/>
    <w:rsid w:val="00CB47F7"/>
    <w:rsid w:val="00CB4E35"/>
    <w:rsid w:val="00CB537F"/>
    <w:rsid w:val="00CB555F"/>
    <w:rsid w:val="00CB69FB"/>
    <w:rsid w:val="00CB6D1D"/>
    <w:rsid w:val="00CB72D8"/>
    <w:rsid w:val="00CB7506"/>
    <w:rsid w:val="00CB7DBC"/>
    <w:rsid w:val="00CC0474"/>
    <w:rsid w:val="00CC1A4F"/>
    <w:rsid w:val="00CC1AB1"/>
    <w:rsid w:val="00CC1F3D"/>
    <w:rsid w:val="00CC2470"/>
    <w:rsid w:val="00CC2FD9"/>
    <w:rsid w:val="00CC3241"/>
    <w:rsid w:val="00CC4239"/>
    <w:rsid w:val="00CC4570"/>
    <w:rsid w:val="00CC4918"/>
    <w:rsid w:val="00CC498E"/>
    <w:rsid w:val="00CC4DC7"/>
    <w:rsid w:val="00CC64CA"/>
    <w:rsid w:val="00CC691C"/>
    <w:rsid w:val="00CC6E6D"/>
    <w:rsid w:val="00CC741E"/>
    <w:rsid w:val="00CC7B01"/>
    <w:rsid w:val="00CC7EDC"/>
    <w:rsid w:val="00CD07B9"/>
    <w:rsid w:val="00CD0EB9"/>
    <w:rsid w:val="00CD11D2"/>
    <w:rsid w:val="00CD1389"/>
    <w:rsid w:val="00CD1570"/>
    <w:rsid w:val="00CD1968"/>
    <w:rsid w:val="00CD1B9B"/>
    <w:rsid w:val="00CD1DB6"/>
    <w:rsid w:val="00CD2956"/>
    <w:rsid w:val="00CD2D9B"/>
    <w:rsid w:val="00CD4031"/>
    <w:rsid w:val="00CD4105"/>
    <w:rsid w:val="00CD534F"/>
    <w:rsid w:val="00CD57A7"/>
    <w:rsid w:val="00CD59CC"/>
    <w:rsid w:val="00CD5AE9"/>
    <w:rsid w:val="00CD614D"/>
    <w:rsid w:val="00CD68E1"/>
    <w:rsid w:val="00CD7158"/>
    <w:rsid w:val="00CD7B11"/>
    <w:rsid w:val="00CE0508"/>
    <w:rsid w:val="00CE0827"/>
    <w:rsid w:val="00CE09E7"/>
    <w:rsid w:val="00CE152E"/>
    <w:rsid w:val="00CE1597"/>
    <w:rsid w:val="00CE1607"/>
    <w:rsid w:val="00CE1E77"/>
    <w:rsid w:val="00CE21E1"/>
    <w:rsid w:val="00CE2787"/>
    <w:rsid w:val="00CE28CC"/>
    <w:rsid w:val="00CE3023"/>
    <w:rsid w:val="00CE361D"/>
    <w:rsid w:val="00CE3912"/>
    <w:rsid w:val="00CE3E05"/>
    <w:rsid w:val="00CE478F"/>
    <w:rsid w:val="00CE4A0F"/>
    <w:rsid w:val="00CE4A6D"/>
    <w:rsid w:val="00CE4E46"/>
    <w:rsid w:val="00CE5599"/>
    <w:rsid w:val="00CE5604"/>
    <w:rsid w:val="00CE5AEE"/>
    <w:rsid w:val="00CE7F7C"/>
    <w:rsid w:val="00CF0219"/>
    <w:rsid w:val="00CF1304"/>
    <w:rsid w:val="00CF1A02"/>
    <w:rsid w:val="00CF1A89"/>
    <w:rsid w:val="00CF1AE0"/>
    <w:rsid w:val="00CF1CD3"/>
    <w:rsid w:val="00CF226C"/>
    <w:rsid w:val="00CF263E"/>
    <w:rsid w:val="00CF334D"/>
    <w:rsid w:val="00CF3A54"/>
    <w:rsid w:val="00CF3E2B"/>
    <w:rsid w:val="00CF4A51"/>
    <w:rsid w:val="00CF4DFE"/>
    <w:rsid w:val="00CF54FA"/>
    <w:rsid w:val="00CF553B"/>
    <w:rsid w:val="00CF569B"/>
    <w:rsid w:val="00CF57F8"/>
    <w:rsid w:val="00CF5CA5"/>
    <w:rsid w:val="00CF61BA"/>
    <w:rsid w:val="00CF66E7"/>
    <w:rsid w:val="00CF6922"/>
    <w:rsid w:val="00CF6997"/>
    <w:rsid w:val="00CF76BE"/>
    <w:rsid w:val="00CF7FB8"/>
    <w:rsid w:val="00D0063E"/>
    <w:rsid w:val="00D00AA7"/>
    <w:rsid w:val="00D00F9D"/>
    <w:rsid w:val="00D011D1"/>
    <w:rsid w:val="00D0180F"/>
    <w:rsid w:val="00D01CDF"/>
    <w:rsid w:val="00D01CE9"/>
    <w:rsid w:val="00D025B5"/>
    <w:rsid w:val="00D03A01"/>
    <w:rsid w:val="00D045D7"/>
    <w:rsid w:val="00D04615"/>
    <w:rsid w:val="00D04CAB"/>
    <w:rsid w:val="00D04E18"/>
    <w:rsid w:val="00D05435"/>
    <w:rsid w:val="00D05787"/>
    <w:rsid w:val="00D05B3D"/>
    <w:rsid w:val="00D05D87"/>
    <w:rsid w:val="00D06335"/>
    <w:rsid w:val="00D06452"/>
    <w:rsid w:val="00D067EE"/>
    <w:rsid w:val="00D06A75"/>
    <w:rsid w:val="00D075D7"/>
    <w:rsid w:val="00D10108"/>
    <w:rsid w:val="00D103E6"/>
    <w:rsid w:val="00D104A0"/>
    <w:rsid w:val="00D105E0"/>
    <w:rsid w:val="00D11260"/>
    <w:rsid w:val="00D11913"/>
    <w:rsid w:val="00D11E0F"/>
    <w:rsid w:val="00D11EAD"/>
    <w:rsid w:val="00D12D39"/>
    <w:rsid w:val="00D13616"/>
    <w:rsid w:val="00D13A68"/>
    <w:rsid w:val="00D13FE3"/>
    <w:rsid w:val="00D13FE4"/>
    <w:rsid w:val="00D146EE"/>
    <w:rsid w:val="00D14942"/>
    <w:rsid w:val="00D14C46"/>
    <w:rsid w:val="00D1519F"/>
    <w:rsid w:val="00D15211"/>
    <w:rsid w:val="00D15963"/>
    <w:rsid w:val="00D15E37"/>
    <w:rsid w:val="00D164A9"/>
    <w:rsid w:val="00D165F2"/>
    <w:rsid w:val="00D166A3"/>
    <w:rsid w:val="00D179DA"/>
    <w:rsid w:val="00D17D64"/>
    <w:rsid w:val="00D17F41"/>
    <w:rsid w:val="00D17F59"/>
    <w:rsid w:val="00D20F26"/>
    <w:rsid w:val="00D21458"/>
    <w:rsid w:val="00D21943"/>
    <w:rsid w:val="00D21D92"/>
    <w:rsid w:val="00D21F01"/>
    <w:rsid w:val="00D2201C"/>
    <w:rsid w:val="00D22188"/>
    <w:rsid w:val="00D227CC"/>
    <w:rsid w:val="00D22F6F"/>
    <w:rsid w:val="00D2334D"/>
    <w:rsid w:val="00D23FCD"/>
    <w:rsid w:val="00D240D2"/>
    <w:rsid w:val="00D24933"/>
    <w:rsid w:val="00D24E62"/>
    <w:rsid w:val="00D25059"/>
    <w:rsid w:val="00D257AD"/>
    <w:rsid w:val="00D25963"/>
    <w:rsid w:val="00D25DE9"/>
    <w:rsid w:val="00D2709F"/>
    <w:rsid w:val="00D27D1D"/>
    <w:rsid w:val="00D27E02"/>
    <w:rsid w:val="00D30A76"/>
    <w:rsid w:val="00D30BE7"/>
    <w:rsid w:val="00D30D75"/>
    <w:rsid w:val="00D32131"/>
    <w:rsid w:val="00D32BE4"/>
    <w:rsid w:val="00D3412E"/>
    <w:rsid w:val="00D34591"/>
    <w:rsid w:val="00D349FB"/>
    <w:rsid w:val="00D34E32"/>
    <w:rsid w:val="00D35792"/>
    <w:rsid w:val="00D358B2"/>
    <w:rsid w:val="00D35A3F"/>
    <w:rsid w:val="00D35B33"/>
    <w:rsid w:val="00D377FD"/>
    <w:rsid w:val="00D379E3"/>
    <w:rsid w:val="00D37A21"/>
    <w:rsid w:val="00D4004B"/>
    <w:rsid w:val="00D4039D"/>
    <w:rsid w:val="00D403D1"/>
    <w:rsid w:val="00D407EE"/>
    <w:rsid w:val="00D41508"/>
    <w:rsid w:val="00D41BBE"/>
    <w:rsid w:val="00D42663"/>
    <w:rsid w:val="00D43198"/>
    <w:rsid w:val="00D43345"/>
    <w:rsid w:val="00D433B1"/>
    <w:rsid w:val="00D439C9"/>
    <w:rsid w:val="00D43F8E"/>
    <w:rsid w:val="00D43FC2"/>
    <w:rsid w:val="00D445AA"/>
    <w:rsid w:val="00D44EED"/>
    <w:rsid w:val="00D45217"/>
    <w:rsid w:val="00D452D7"/>
    <w:rsid w:val="00D4537F"/>
    <w:rsid w:val="00D45614"/>
    <w:rsid w:val="00D469F5"/>
    <w:rsid w:val="00D46B25"/>
    <w:rsid w:val="00D46B3A"/>
    <w:rsid w:val="00D46E47"/>
    <w:rsid w:val="00D47512"/>
    <w:rsid w:val="00D50D74"/>
    <w:rsid w:val="00D5100B"/>
    <w:rsid w:val="00D510B2"/>
    <w:rsid w:val="00D51A26"/>
    <w:rsid w:val="00D51CEC"/>
    <w:rsid w:val="00D51DAC"/>
    <w:rsid w:val="00D51FAF"/>
    <w:rsid w:val="00D52B6A"/>
    <w:rsid w:val="00D52BEA"/>
    <w:rsid w:val="00D53745"/>
    <w:rsid w:val="00D53F6A"/>
    <w:rsid w:val="00D542BA"/>
    <w:rsid w:val="00D54614"/>
    <w:rsid w:val="00D54A2B"/>
    <w:rsid w:val="00D54B9B"/>
    <w:rsid w:val="00D54CFA"/>
    <w:rsid w:val="00D54E66"/>
    <w:rsid w:val="00D54E95"/>
    <w:rsid w:val="00D55666"/>
    <w:rsid w:val="00D55904"/>
    <w:rsid w:val="00D55FA4"/>
    <w:rsid w:val="00D560D1"/>
    <w:rsid w:val="00D561AD"/>
    <w:rsid w:val="00D56969"/>
    <w:rsid w:val="00D56D10"/>
    <w:rsid w:val="00D575A2"/>
    <w:rsid w:val="00D577AB"/>
    <w:rsid w:val="00D57857"/>
    <w:rsid w:val="00D57C77"/>
    <w:rsid w:val="00D609F5"/>
    <w:rsid w:val="00D60F08"/>
    <w:rsid w:val="00D61234"/>
    <w:rsid w:val="00D6142C"/>
    <w:rsid w:val="00D615CA"/>
    <w:rsid w:val="00D6161B"/>
    <w:rsid w:val="00D61B04"/>
    <w:rsid w:val="00D61CA3"/>
    <w:rsid w:val="00D61EF3"/>
    <w:rsid w:val="00D62141"/>
    <w:rsid w:val="00D624B0"/>
    <w:rsid w:val="00D634F5"/>
    <w:rsid w:val="00D63F96"/>
    <w:rsid w:val="00D649E2"/>
    <w:rsid w:val="00D650B6"/>
    <w:rsid w:val="00D6528E"/>
    <w:rsid w:val="00D65338"/>
    <w:rsid w:val="00D65756"/>
    <w:rsid w:val="00D657A6"/>
    <w:rsid w:val="00D658B9"/>
    <w:rsid w:val="00D65AB1"/>
    <w:rsid w:val="00D65BA6"/>
    <w:rsid w:val="00D66091"/>
    <w:rsid w:val="00D66536"/>
    <w:rsid w:val="00D66728"/>
    <w:rsid w:val="00D672F4"/>
    <w:rsid w:val="00D67469"/>
    <w:rsid w:val="00D67B44"/>
    <w:rsid w:val="00D67CEB"/>
    <w:rsid w:val="00D67F4B"/>
    <w:rsid w:val="00D705B9"/>
    <w:rsid w:val="00D70693"/>
    <w:rsid w:val="00D70F32"/>
    <w:rsid w:val="00D714CC"/>
    <w:rsid w:val="00D7197E"/>
    <w:rsid w:val="00D71A6E"/>
    <w:rsid w:val="00D72114"/>
    <w:rsid w:val="00D72379"/>
    <w:rsid w:val="00D723B9"/>
    <w:rsid w:val="00D725DC"/>
    <w:rsid w:val="00D7281C"/>
    <w:rsid w:val="00D728B9"/>
    <w:rsid w:val="00D73235"/>
    <w:rsid w:val="00D73297"/>
    <w:rsid w:val="00D73856"/>
    <w:rsid w:val="00D73E46"/>
    <w:rsid w:val="00D73EE8"/>
    <w:rsid w:val="00D749C1"/>
    <w:rsid w:val="00D74C79"/>
    <w:rsid w:val="00D7523F"/>
    <w:rsid w:val="00D754B7"/>
    <w:rsid w:val="00D7595B"/>
    <w:rsid w:val="00D75D92"/>
    <w:rsid w:val="00D76370"/>
    <w:rsid w:val="00D7677B"/>
    <w:rsid w:val="00D76B4C"/>
    <w:rsid w:val="00D77436"/>
    <w:rsid w:val="00D77F04"/>
    <w:rsid w:val="00D8046A"/>
    <w:rsid w:val="00D80A4C"/>
    <w:rsid w:val="00D80BDD"/>
    <w:rsid w:val="00D80D6F"/>
    <w:rsid w:val="00D80E23"/>
    <w:rsid w:val="00D81646"/>
    <w:rsid w:val="00D818D9"/>
    <w:rsid w:val="00D81936"/>
    <w:rsid w:val="00D81BBF"/>
    <w:rsid w:val="00D81C99"/>
    <w:rsid w:val="00D82379"/>
    <w:rsid w:val="00D825A5"/>
    <w:rsid w:val="00D828DF"/>
    <w:rsid w:val="00D82C07"/>
    <w:rsid w:val="00D8323B"/>
    <w:rsid w:val="00D83433"/>
    <w:rsid w:val="00D83F78"/>
    <w:rsid w:val="00D8457A"/>
    <w:rsid w:val="00D84F28"/>
    <w:rsid w:val="00D851E8"/>
    <w:rsid w:val="00D85BF4"/>
    <w:rsid w:val="00D85BFE"/>
    <w:rsid w:val="00D85CAC"/>
    <w:rsid w:val="00D85FBD"/>
    <w:rsid w:val="00D86212"/>
    <w:rsid w:val="00D863F2"/>
    <w:rsid w:val="00D86FFA"/>
    <w:rsid w:val="00D876FE"/>
    <w:rsid w:val="00D87B12"/>
    <w:rsid w:val="00D90BAA"/>
    <w:rsid w:val="00D9155B"/>
    <w:rsid w:val="00D91A5E"/>
    <w:rsid w:val="00D9318C"/>
    <w:rsid w:val="00D9339B"/>
    <w:rsid w:val="00D9408F"/>
    <w:rsid w:val="00D94454"/>
    <w:rsid w:val="00D947F8"/>
    <w:rsid w:val="00D94960"/>
    <w:rsid w:val="00D95DE0"/>
    <w:rsid w:val="00D95F83"/>
    <w:rsid w:val="00D96218"/>
    <w:rsid w:val="00D96711"/>
    <w:rsid w:val="00D969E9"/>
    <w:rsid w:val="00D9720F"/>
    <w:rsid w:val="00D97548"/>
    <w:rsid w:val="00D97635"/>
    <w:rsid w:val="00DA099A"/>
    <w:rsid w:val="00DA111F"/>
    <w:rsid w:val="00DA16B5"/>
    <w:rsid w:val="00DA1B4A"/>
    <w:rsid w:val="00DA1B51"/>
    <w:rsid w:val="00DA2528"/>
    <w:rsid w:val="00DA28F4"/>
    <w:rsid w:val="00DA2A34"/>
    <w:rsid w:val="00DA2B43"/>
    <w:rsid w:val="00DA2D42"/>
    <w:rsid w:val="00DA2F71"/>
    <w:rsid w:val="00DA31BB"/>
    <w:rsid w:val="00DA3215"/>
    <w:rsid w:val="00DA37FA"/>
    <w:rsid w:val="00DA4369"/>
    <w:rsid w:val="00DA4444"/>
    <w:rsid w:val="00DA52FA"/>
    <w:rsid w:val="00DA586B"/>
    <w:rsid w:val="00DA5A5E"/>
    <w:rsid w:val="00DA71EC"/>
    <w:rsid w:val="00DA74A4"/>
    <w:rsid w:val="00DA767E"/>
    <w:rsid w:val="00DA7931"/>
    <w:rsid w:val="00DA796D"/>
    <w:rsid w:val="00DA7BE8"/>
    <w:rsid w:val="00DA7F94"/>
    <w:rsid w:val="00DA7FB8"/>
    <w:rsid w:val="00DB01AE"/>
    <w:rsid w:val="00DB024C"/>
    <w:rsid w:val="00DB09E1"/>
    <w:rsid w:val="00DB0D4D"/>
    <w:rsid w:val="00DB0DEA"/>
    <w:rsid w:val="00DB0E92"/>
    <w:rsid w:val="00DB13DF"/>
    <w:rsid w:val="00DB17C8"/>
    <w:rsid w:val="00DB1B84"/>
    <w:rsid w:val="00DB2E4F"/>
    <w:rsid w:val="00DB2E5A"/>
    <w:rsid w:val="00DB300D"/>
    <w:rsid w:val="00DB3431"/>
    <w:rsid w:val="00DB3987"/>
    <w:rsid w:val="00DB3D06"/>
    <w:rsid w:val="00DB418D"/>
    <w:rsid w:val="00DB4252"/>
    <w:rsid w:val="00DB42CF"/>
    <w:rsid w:val="00DB4322"/>
    <w:rsid w:val="00DB452A"/>
    <w:rsid w:val="00DB54E7"/>
    <w:rsid w:val="00DB568C"/>
    <w:rsid w:val="00DB5698"/>
    <w:rsid w:val="00DB584F"/>
    <w:rsid w:val="00DB58D9"/>
    <w:rsid w:val="00DB6DCF"/>
    <w:rsid w:val="00DB6DD8"/>
    <w:rsid w:val="00DB710C"/>
    <w:rsid w:val="00DB7AA4"/>
    <w:rsid w:val="00DC0F35"/>
    <w:rsid w:val="00DC1700"/>
    <w:rsid w:val="00DC1977"/>
    <w:rsid w:val="00DC22F0"/>
    <w:rsid w:val="00DC2325"/>
    <w:rsid w:val="00DC2A60"/>
    <w:rsid w:val="00DC2B8E"/>
    <w:rsid w:val="00DC329B"/>
    <w:rsid w:val="00DC43BB"/>
    <w:rsid w:val="00DC43C2"/>
    <w:rsid w:val="00DC50C8"/>
    <w:rsid w:val="00DC6392"/>
    <w:rsid w:val="00DC6512"/>
    <w:rsid w:val="00DC6F14"/>
    <w:rsid w:val="00DC7333"/>
    <w:rsid w:val="00DC750F"/>
    <w:rsid w:val="00DC7D60"/>
    <w:rsid w:val="00DD01C7"/>
    <w:rsid w:val="00DD0EA8"/>
    <w:rsid w:val="00DD0F96"/>
    <w:rsid w:val="00DD1A2B"/>
    <w:rsid w:val="00DD1F01"/>
    <w:rsid w:val="00DD1F38"/>
    <w:rsid w:val="00DD2184"/>
    <w:rsid w:val="00DD2D0F"/>
    <w:rsid w:val="00DD3063"/>
    <w:rsid w:val="00DD37EC"/>
    <w:rsid w:val="00DD533F"/>
    <w:rsid w:val="00DD5870"/>
    <w:rsid w:val="00DD5A64"/>
    <w:rsid w:val="00DD5B44"/>
    <w:rsid w:val="00DD668D"/>
    <w:rsid w:val="00DD6768"/>
    <w:rsid w:val="00DD680D"/>
    <w:rsid w:val="00DD68B9"/>
    <w:rsid w:val="00DD69A1"/>
    <w:rsid w:val="00DD6BE4"/>
    <w:rsid w:val="00DD6C8B"/>
    <w:rsid w:val="00DD78A9"/>
    <w:rsid w:val="00DD7CA6"/>
    <w:rsid w:val="00DE044E"/>
    <w:rsid w:val="00DE05DB"/>
    <w:rsid w:val="00DE0C81"/>
    <w:rsid w:val="00DE1330"/>
    <w:rsid w:val="00DE1E6C"/>
    <w:rsid w:val="00DE2304"/>
    <w:rsid w:val="00DE233F"/>
    <w:rsid w:val="00DE2CFA"/>
    <w:rsid w:val="00DE301B"/>
    <w:rsid w:val="00DE351B"/>
    <w:rsid w:val="00DE3FF9"/>
    <w:rsid w:val="00DE4D36"/>
    <w:rsid w:val="00DE5032"/>
    <w:rsid w:val="00DE559D"/>
    <w:rsid w:val="00DE62D6"/>
    <w:rsid w:val="00DE62EB"/>
    <w:rsid w:val="00DE6865"/>
    <w:rsid w:val="00DE6F2C"/>
    <w:rsid w:val="00DE70EF"/>
    <w:rsid w:val="00DE78A4"/>
    <w:rsid w:val="00DE7BBE"/>
    <w:rsid w:val="00DE7C57"/>
    <w:rsid w:val="00DF00BA"/>
    <w:rsid w:val="00DF072B"/>
    <w:rsid w:val="00DF0A86"/>
    <w:rsid w:val="00DF0B81"/>
    <w:rsid w:val="00DF0E42"/>
    <w:rsid w:val="00DF150B"/>
    <w:rsid w:val="00DF1567"/>
    <w:rsid w:val="00DF16DB"/>
    <w:rsid w:val="00DF1CEA"/>
    <w:rsid w:val="00DF1E0C"/>
    <w:rsid w:val="00DF36E5"/>
    <w:rsid w:val="00DF4291"/>
    <w:rsid w:val="00DF44E3"/>
    <w:rsid w:val="00DF52A5"/>
    <w:rsid w:val="00DF5671"/>
    <w:rsid w:val="00DF5A05"/>
    <w:rsid w:val="00DF5C8F"/>
    <w:rsid w:val="00DF656F"/>
    <w:rsid w:val="00DF6B8C"/>
    <w:rsid w:val="00DF72BD"/>
    <w:rsid w:val="00DF7386"/>
    <w:rsid w:val="00DF7633"/>
    <w:rsid w:val="00DF7839"/>
    <w:rsid w:val="00DF7E4D"/>
    <w:rsid w:val="00E0030B"/>
    <w:rsid w:val="00E00A8B"/>
    <w:rsid w:val="00E00AD1"/>
    <w:rsid w:val="00E00CA1"/>
    <w:rsid w:val="00E00D43"/>
    <w:rsid w:val="00E00DCC"/>
    <w:rsid w:val="00E017B9"/>
    <w:rsid w:val="00E01817"/>
    <w:rsid w:val="00E01B43"/>
    <w:rsid w:val="00E01FFF"/>
    <w:rsid w:val="00E02BE1"/>
    <w:rsid w:val="00E036B8"/>
    <w:rsid w:val="00E03877"/>
    <w:rsid w:val="00E03AF6"/>
    <w:rsid w:val="00E04175"/>
    <w:rsid w:val="00E049A2"/>
    <w:rsid w:val="00E0520E"/>
    <w:rsid w:val="00E05265"/>
    <w:rsid w:val="00E05A7B"/>
    <w:rsid w:val="00E05B16"/>
    <w:rsid w:val="00E05BAF"/>
    <w:rsid w:val="00E05D67"/>
    <w:rsid w:val="00E06145"/>
    <w:rsid w:val="00E06549"/>
    <w:rsid w:val="00E06F23"/>
    <w:rsid w:val="00E07D7D"/>
    <w:rsid w:val="00E10646"/>
    <w:rsid w:val="00E11398"/>
    <w:rsid w:val="00E11835"/>
    <w:rsid w:val="00E120FB"/>
    <w:rsid w:val="00E122CC"/>
    <w:rsid w:val="00E12519"/>
    <w:rsid w:val="00E12AA1"/>
    <w:rsid w:val="00E12B67"/>
    <w:rsid w:val="00E138C9"/>
    <w:rsid w:val="00E13A94"/>
    <w:rsid w:val="00E13D23"/>
    <w:rsid w:val="00E14368"/>
    <w:rsid w:val="00E14635"/>
    <w:rsid w:val="00E1561A"/>
    <w:rsid w:val="00E15628"/>
    <w:rsid w:val="00E15646"/>
    <w:rsid w:val="00E15AC7"/>
    <w:rsid w:val="00E15B32"/>
    <w:rsid w:val="00E16802"/>
    <w:rsid w:val="00E17C95"/>
    <w:rsid w:val="00E2007E"/>
    <w:rsid w:val="00E20374"/>
    <w:rsid w:val="00E208B6"/>
    <w:rsid w:val="00E21752"/>
    <w:rsid w:val="00E219C7"/>
    <w:rsid w:val="00E21B3A"/>
    <w:rsid w:val="00E2232E"/>
    <w:rsid w:val="00E230E5"/>
    <w:rsid w:val="00E24952"/>
    <w:rsid w:val="00E25605"/>
    <w:rsid w:val="00E25729"/>
    <w:rsid w:val="00E257A2"/>
    <w:rsid w:val="00E25DFF"/>
    <w:rsid w:val="00E2680C"/>
    <w:rsid w:val="00E26C20"/>
    <w:rsid w:val="00E279C7"/>
    <w:rsid w:val="00E30001"/>
    <w:rsid w:val="00E30382"/>
    <w:rsid w:val="00E308FF"/>
    <w:rsid w:val="00E316AD"/>
    <w:rsid w:val="00E32C64"/>
    <w:rsid w:val="00E33C65"/>
    <w:rsid w:val="00E33E9F"/>
    <w:rsid w:val="00E34128"/>
    <w:rsid w:val="00E344DC"/>
    <w:rsid w:val="00E34752"/>
    <w:rsid w:val="00E34D55"/>
    <w:rsid w:val="00E3615B"/>
    <w:rsid w:val="00E36406"/>
    <w:rsid w:val="00E366B8"/>
    <w:rsid w:val="00E36735"/>
    <w:rsid w:val="00E36898"/>
    <w:rsid w:val="00E36EB2"/>
    <w:rsid w:val="00E40187"/>
    <w:rsid w:val="00E4159F"/>
    <w:rsid w:val="00E41934"/>
    <w:rsid w:val="00E41A65"/>
    <w:rsid w:val="00E41C52"/>
    <w:rsid w:val="00E42138"/>
    <w:rsid w:val="00E42E19"/>
    <w:rsid w:val="00E43812"/>
    <w:rsid w:val="00E43C58"/>
    <w:rsid w:val="00E448CC"/>
    <w:rsid w:val="00E4498B"/>
    <w:rsid w:val="00E44F21"/>
    <w:rsid w:val="00E4516D"/>
    <w:rsid w:val="00E45AA7"/>
    <w:rsid w:val="00E45BAF"/>
    <w:rsid w:val="00E463D5"/>
    <w:rsid w:val="00E4648C"/>
    <w:rsid w:val="00E4662C"/>
    <w:rsid w:val="00E46E25"/>
    <w:rsid w:val="00E47164"/>
    <w:rsid w:val="00E4784A"/>
    <w:rsid w:val="00E47B40"/>
    <w:rsid w:val="00E47BA5"/>
    <w:rsid w:val="00E50464"/>
    <w:rsid w:val="00E50637"/>
    <w:rsid w:val="00E50F08"/>
    <w:rsid w:val="00E50FAE"/>
    <w:rsid w:val="00E51447"/>
    <w:rsid w:val="00E5183A"/>
    <w:rsid w:val="00E51B51"/>
    <w:rsid w:val="00E51D74"/>
    <w:rsid w:val="00E520E4"/>
    <w:rsid w:val="00E52158"/>
    <w:rsid w:val="00E525E9"/>
    <w:rsid w:val="00E5280F"/>
    <w:rsid w:val="00E52939"/>
    <w:rsid w:val="00E5401E"/>
    <w:rsid w:val="00E54155"/>
    <w:rsid w:val="00E54C2F"/>
    <w:rsid w:val="00E55BBF"/>
    <w:rsid w:val="00E560AF"/>
    <w:rsid w:val="00E561D3"/>
    <w:rsid w:val="00E5780D"/>
    <w:rsid w:val="00E57A01"/>
    <w:rsid w:val="00E57B22"/>
    <w:rsid w:val="00E57B3C"/>
    <w:rsid w:val="00E6142D"/>
    <w:rsid w:val="00E628B2"/>
    <w:rsid w:val="00E628CE"/>
    <w:rsid w:val="00E6297D"/>
    <w:rsid w:val="00E64B84"/>
    <w:rsid w:val="00E64FF5"/>
    <w:rsid w:val="00E6506E"/>
    <w:rsid w:val="00E65160"/>
    <w:rsid w:val="00E66ABF"/>
    <w:rsid w:val="00E67529"/>
    <w:rsid w:val="00E6794A"/>
    <w:rsid w:val="00E700D9"/>
    <w:rsid w:val="00E703BA"/>
    <w:rsid w:val="00E7251B"/>
    <w:rsid w:val="00E7273A"/>
    <w:rsid w:val="00E72DAD"/>
    <w:rsid w:val="00E73007"/>
    <w:rsid w:val="00E73A93"/>
    <w:rsid w:val="00E74288"/>
    <w:rsid w:val="00E7432C"/>
    <w:rsid w:val="00E74F9C"/>
    <w:rsid w:val="00E75083"/>
    <w:rsid w:val="00E750B4"/>
    <w:rsid w:val="00E750D5"/>
    <w:rsid w:val="00E75911"/>
    <w:rsid w:val="00E760B3"/>
    <w:rsid w:val="00E76896"/>
    <w:rsid w:val="00E76B68"/>
    <w:rsid w:val="00E77D57"/>
    <w:rsid w:val="00E80CAE"/>
    <w:rsid w:val="00E80F09"/>
    <w:rsid w:val="00E80FF7"/>
    <w:rsid w:val="00E8130D"/>
    <w:rsid w:val="00E814A7"/>
    <w:rsid w:val="00E81750"/>
    <w:rsid w:val="00E8188D"/>
    <w:rsid w:val="00E81C22"/>
    <w:rsid w:val="00E81DF5"/>
    <w:rsid w:val="00E82353"/>
    <w:rsid w:val="00E82423"/>
    <w:rsid w:val="00E828C6"/>
    <w:rsid w:val="00E82A51"/>
    <w:rsid w:val="00E82C59"/>
    <w:rsid w:val="00E833B7"/>
    <w:rsid w:val="00E83679"/>
    <w:rsid w:val="00E83F23"/>
    <w:rsid w:val="00E84054"/>
    <w:rsid w:val="00E8442C"/>
    <w:rsid w:val="00E846DE"/>
    <w:rsid w:val="00E84EFB"/>
    <w:rsid w:val="00E85211"/>
    <w:rsid w:val="00E85262"/>
    <w:rsid w:val="00E8579C"/>
    <w:rsid w:val="00E857BB"/>
    <w:rsid w:val="00E861DA"/>
    <w:rsid w:val="00E86750"/>
    <w:rsid w:val="00E86840"/>
    <w:rsid w:val="00E86A54"/>
    <w:rsid w:val="00E86CC2"/>
    <w:rsid w:val="00E86DA8"/>
    <w:rsid w:val="00E872E8"/>
    <w:rsid w:val="00E90889"/>
    <w:rsid w:val="00E90A7F"/>
    <w:rsid w:val="00E90DFB"/>
    <w:rsid w:val="00E90E9B"/>
    <w:rsid w:val="00E91450"/>
    <w:rsid w:val="00E918BD"/>
    <w:rsid w:val="00E91AEB"/>
    <w:rsid w:val="00E92048"/>
    <w:rsid w:val="00E920D5"/>
    <w:rsid w:val="00E92633"/>
    <w:rsid w:val="00E92B0A"/>
    <w:rsid w:val="00E92EF6"/>
    <w:rsid w:val="00E931A4"/>
    <w:rsid w:val="00E93420"/>
    <w:rsid w:val="00E939BC"/>
    <w:rsid w:val="00E945FA"/>
    <w:rsid w:val="00E94C69"/>
    <w:rsid w:val="00E94F93"/>
    <w:rsid w:val="00E957BB"/>
    <w:rsid w:val="00E95A19"/>
    <w:rsid w:val="00E96008"/>
    <w:rsid w:val="00E96211"/>
    <w:rsid w:val="00E96CCC"/>
    <w:rsid w:val="00E977B7"/>
    <w:rsid w:val="00E9789D"/>
    <w:rsid w:val="00E979FF"/>
    <w:rsid w:val="00EA00B7"/>
    <w:rsid w:val="00EA03A6"/>
    <w:rsid w:val="00EA2504"/>
    <w:rsid w:val="00EA2555"/>
    <w:rsid w:val="00EA2B74"/>
    <w:rsid w:val="00EA2C0D"/>
    <w:rsid w:val="00EA2E28"/>
    <w:rsid w:val="00EA3348"/>
    <w:rsid w:val="00EA3644"/>
    <w:rsid w:val="00EA43A1"/>
    <w:rsid w:val="00EA44B7"/>
    <w:rsid w:val="00EA44FE"/>
    <w:rsid w:val="00EA4B8F"/>
    <w:rsid w:val="00EA54F7"/>
    <w:rsid w:val="00EA559C"/>
    <w:rsid w:val="00EA58A6"/>
    <w:rsid w:val="00EA5B6C"/>
    <w:rsid w:val="00EA5B76"/>
    <w:rsid w:val="00EA6818"/>
    <w:rsid w:val="00EA6C54"/>
    <w:rsid w:val="00EA6DFD"/>
    <w:rsid w:val="00EA7A35"/>
    <w:rsid w:val="00EA7DB0"/>
    <w:rsid w:val="00EA7E71"/>
    <w:rsid w:val="00EA7E99"/>
    <w:rsid w:val="00EB0432"/>
    <w:rsid w:val="00EB05BE"/>
    <w:rsid w:val="00EB093D"/>
    <w:rsid w:val="00EB0A0E"/>
    <w:rsid w:val="00EB0C7B"/>
    <w:rsid w:val="00EB0D38"/>
    <w:rsid w:val="00EB120C"/>
    <w:rsid w:val="00EB14E3"/>
    <w:rsid w:val="00EB2686"/>
    <w:rsid w:val="00EB2703"/>
    <w:rsid w:val="00EB2F6E"/>
    <w:rsid w:val="00EB35F7"/>
    <w:rsid w:val="00EB3A5F"/>
    <w:rsid w:val="00EB3F4F"/>
    <w:rsid w:val="00EB4043"/>
    <w:rsid w:val="00EB4A0F"/>
    <w:rsid w:val="00EB51CC"/>
    <w:rsid w:val="00EB615B"/>
    <w:rsid w:val="00EB61C6"/>
    <w:rsid w:val="00EB63FB"/>
    <w:rsid w:val="00EB6B8B"/>
    <w:rsid w:val="00EB70BC"/>
    <w:rsid w:val="00EB732D"/>
    <w:rsid w:val="00EB7B10"/>
    <w:rsid w:val="00EC009D"/>
    <w:rsid w:val="00EC00D6"/>
    <w:rsid w:val="00EC0635"/>
    <w:rsid w:val="00EC0C01"/>
    <w:rsid w:val="00EC12ED"/>
    <w:rsid w:val="00EC1AF5"/>
    <w:rsid w:val="00EC1E63"/>
    <w:rsid w:val="00EC280A"/>
    <w:rsid w:val="00EC2CDC"/>
    <w:rsid w:val="00EC3001"/>
    <w:rsid w:val="00EC3A41"/>
    <w:rsid w:val="00EC3D76"/>
    <w:rsid w:val="00EC3ED5"/>
    <w:rsid w:val="00EC3FC6"/>
    <w:rsid w:val="00EC43CF"/>
    <w:rsid w:val="00EC4C59"/>
    <w:rsid w:val="00EC4E21"/>
    <w:rsid w:val="00EC5243"/>
    <w:rsid w:val="00EC5D85"/>
    <w:rsid w:val="00EC6453"/>
    <w:rsid w:val="00EC6A29"/>
    <w:rsid w:val="00EC6BFD"/>
    <w:rsid w:val="00EC6D72"/>
    <w:rsid w:val="00EC7678"/>
    <w:rsid w:val="00EC7774"/>
    <w:rsid w:val="00EC7C2A"/>
    <w:rsid w:val="00EC7FB8"/>
    <w:rsid w:val="00ED09F2"/>
    <w:rsid w:val="00ED0DAC"/>
    <w:rsid w:val="00ED12E1"/>
    <w:rsid w:val="00ED1501"/>
    <w:rsid w:val="00ED157F"/>
    <w:rsid w:val="00ED2026"/>
    <w:rsid w:val="00ED2347"/>
    <w:rsid w:val="00ED26CE"/>
    <w:rsid w:val="00ED2CC0"/>
    <w:rsid w:val="00ED2FB8"/>
    <w:rsid w:val="00ED35E4"/>
    <w:rsid w:val="00ED3C84"/>
    <w:rsid w:val="00ED3F3F"/>
    <w:rsid w:val="00ED42A1"/>
    <w:rsid w:val="00ED4A4C"/>
    <w:rsid w:val="00ED4CF2"/>
    <w:rsid w:val="00ED4D0B"/>
    <w:rsid w:val="00ED4D4F"/>
    <w:rsid w:val="00ED4E7F"/>
    <w:rsid w:val="00ED5458"/>
    <w:rsid w:val="00ED5DB8"/>
    <w:rsid w:val="00ED715F"/>
    <w:rsid w:val="00ED716B"/>
    <w:rsid w:val="00ED76BF"/>
    <w:rsid w:val="00ED7A01"/>
    <w:rsid w:val="00ED7DDC"/>
    <w:rsid w:val="00EE04F9"/>
    <w:rsid w:val="00EE0885"/>
    <w:rsid w:val="00EE0BB5"/>
    <w:rsid w:val="00EE2E60"/>
    <w:rsid w:val="00EE3A69"/>
    <w:rsid w:val="00EE3D2C"/>
    <w:rsid w:val="00EE3DB1"/>
    <w:rsid w:val="00EE45BC"/>
    <w:rsid w:val="00EE4DA5"/>
    <w:rsid w:val="00EE4F9D"/>
    <w:rsid w:val="00EE51D4"/>
    <w:rsid w:val="00EE600D"/>
    <w:rsid w:val="00EE60D8"/>
    <w:rsid w:val="00EE747A"/>
    <w:rsid w:val="00EF0B85"/>
    <w:rsid w:val="00EF0C2A"/>
    <w:rsid w:val="00EF12D6"/>
    <w:rsid w:val="00EF1D6B"/>
    <w:rsid w:val="00EF2878"/>
    <w:rsid w:val="00EF2B29"/>
    <w:rsid w:val="00EF2F01"/>
    <w:rsid w:val="00EF359B"/>
    <w:rsid w:val="00EF3860"/>
    <w:rsid w:val="00EF3B46"/>
    <w:rsid w:val="00EF3CF2"/>
    <w:rsid w:val="00EF42A8"/>
    <w:rsid w:val="00EF4674"/>
    <w:rsid w:val="00EF5351"/>
    <w:rsid w:val="00EF559E"/>
    <w:rsid w:val="00EF5B06"/>
    <w:rsid w:val="00EF5B33"/>
    <w:rsid w:val="00EF6D8A"/>
    <w:rsid w:val="00EF78FB"/>
    <w:rsid w:val="00EF7CCF"/>
    <w:rsid w:val="00EF7D23"/>
    <w:rsid w:val="00F000CF"/>
    <w:rsid w:val="00F00511"/>
    <w:rsid w:val="00F00DC3"/>
    <w:rsid w:val="00F012B9"/>
    <w:rsid w:val="00F0147D"/>
    <w:rsid w:val="00F0216C"/>
    <w:rsid w:val="00F0223C"/>
    <w:rsid w:val="00F02572"/>
    <w:rsid w:val="00F02944"/>
    <w:rsid w:val="00F02E54"/>
    <w:rsid w:val="00F03792"/>
    <w:rsid w:val="00F03FE3"/>
    <w:rsid w:val="00F0405F"/>
    <w:rsid w:val="00F0434F"/>
    <w:rsid w:val="00F04E22"/>
    <w:rsid w:val="00F05061"/>
    <w:rsid w:val="00F0512B"/>
    <w:rsid w:val="00F051B8"/>
    <w:rsid w:val="00F057DE"/>
    <w:rsid w:val="00F05C7E"/>
    <w:rsid w:val="00F05D53"/>
    <w:rsid w:val="00F06782"/>
    <w:rsid w:val="00F06F13"/>
    <w:rsid w:val="00F07705"/>
    <w:rsid w:val="00F07D41"/>
    <w:rsid w:val="00F104CA"/>
    <w:rsid w:val="00F1057B"/>
    <w:rsid w:val="00F107E8"/>
    <w:rsid w:val="00F10B58"/>
    <w:rsid w:val="00F110F5"/>
    <w:rsid w:val="00F119EF"/>
    <w:rsid w:val="00F13466"/>
    <w:rsid w:val="00F13481"/>
    <w:rsid w:val="00F13744"/>
    <w:rsid w:val="00F13CBF"/>
    <w:rsid w:val="00F13E7C"/>
    <w:rsid w:val="00F144FA"/>
    <w:rsid w:val="00F14AC7"/>
    <w:rsid w:val="00F15815"/>
    <w:rsid w:val="00F15C88"/>
    <w:rsid w:val="00F15FA3"/>
    <w:rsid w:val="00F160A5"/>
    <w:rsid w:val="00F16955"/>
    <w:rsid w:val="00F16960"/>
    <w:rsid w:val="00F17803"/>
    <w:rsid w:val="00F20871"/>
    <w:rsid w:val="00F21024"/>
    <w:rsid w:val="00F21B9D"/>
    <w:rsid w:val="00F21F8C"/>
    <w:rsid w:val="00F21FCB"/>
    <w:rsid w:val="00F2201A"/>
    <w:rsid w:val="00F223B7"/>
    <w:rsid w:val="00F22683"/>
    <w:rsid w:val="00F227C8"/>
    <w:rsid w:val="00F22B8F"/>
    <w:rsid w:val="00F236B0"/>
    <w:rsid w:val="00F237CA"/>
    <w:rsid w:val="00F23EAD"/>
    <w:rsid w:val="00F241AF"/>
    <w:rsid w:val="00F2425A"/>
    <w:rsid w:val="00F24D36"/>
    <w:rsid w:val="00F25131"/>
    <w:rsid w:val="00F252B5"/>
    <w:rsid w:val="00F262AD"/>
    <w:rsid w:val="00F26386"/>
    <w:rsid w:val="00F267C2"/>
    <w:rsid w:val="00F2697F"/>
    <w:rsid w:val="00F26E95"/>
    <w:rsid w:val="00F26F88"/>
    <w:rsid w:val="00F2745F"/>
    <w:rsid w:val="00F27CEB"/>
    <w:rsid w:val="00F27FF9"/>
    <w:rsid w:val="00F30870"/>
    <w:rsid w:val="00F318AC"/>
    <w:rsid w:val="00F31A75"/>
    <w:rsid w:val="00F31DBD"/>
    <w:rsid w:val="00F323DD"/>
    <w:rsid w:val="00F32A59"/>
    <w:rsid w:val="00F32F2B"/>
    <w:rsid w:val="00F330C9"/>
    <w:rsid w:val="00F33173"/>
    <w:rsid w:val="00F3348B"/>
    <w:rsid w:val="00F33E83"/>
    <w:rsid w:val="00F34AE7"/>
    <w:rsid w:val="00F350AA"/>
    <w:rsid w:val="00F35CA1"/>
    <w:rsid w:val="00F35FC2"/>
    <w:rsid w:val="00F36098"/>
    <w:rsid w:val="00F36AB6"/>
    <w:rsid w:val="00F36E72"/>
    <w:rsid w:val="00F370DE"/>
    <w:rsid w:val="00F37185"/>
    <w:rsid w:val="00F3727F"/>
    <w:rsid w:val="00F3756E"/>
    <w:rsid w:val="00F3775D"/>
    <w:rsid w:val="00F37BD6"/>
    <w:rsid w:val="00F37EEE"/>
    <w:rsid w:val="00F40025"/>
    <w:rsid w:val="00F401ED"/>
    <w:rsid w:val="00F40387"/>
    <w:rsid w:val="00F4069E"/>
    <w:rsid w:val="00F40E66"/>
    <w:rsid w:val="00F41E56"/>
    <w:rsid w:val="00F423C8"/>
    <w:rsid w:val="00F4257A"/>
    <w:rsid w:val="00F42C3F"/>
    <w:rsid w:val="00F439A1"/>
    <w:rsid w:val="00F44E86"/>
    <w:rsid w:val="00F44EE7"/>
    <w:rsid w:val="00F451A0"/>
    <w:rsid w:val="00F4552B"/>
    <w:rsid w:val="00F46013"/>
    <w:rsid w:val="00F46D2F"/>
    <w:rsid w:val="00F47708"/>
    <w:rsid w:val="00F47A1C"/>
    <w:rsid w:val="00F5066D"/>
    <w:rsid w:val="00F50E9A"/>
    <w:rsid w:val="00F528F2"/>
    <w:rsid w:val="00F52957"/>
    <w:rsid w:val="00F52ED7"/>
    <w:rsid w:val="00F538C4"/>
    <w:rsid w:val="00F53AF4"/>
    <w:rsid w:val="00F54561"/>
    <w:rsid w:val="00F547FC"/>
    <w:rsid w:val="00F54CDE"/>
    <w:rsid w:val="00F55460"/>
    <w:rsid w:val="00F55907"/>
    <w:rsid w:val="00F5595A"/>
    <w:rsid w:val="00F55C1A"/>
    <w:rsid w:val="00F561B8"/>
    <w:rsid w:val="00F561EB"/>
    <w:rsid w:val="00F565E5"/>
    <w:rsid w:val="00F568A0"/>
    <w:rsid w:val="00F5693B"/>
    <w:rsid w:val="00F56A3C"/>
    <w:rsid w:val="00F56B0E"/>
    <w:rsid w:val="00F56CBA"/>
    <w:rsid w:val="00F57117"/>
    <w:rsid w:val="00F576F0"/>
    <w:rsid w:val="00F57995"/>
    <w:rsid w:val="00F57BA9"/>
    <w:rsid w:val="00F60094"/>
    <w:rsid w:val="00F60552"/>
    <w:rsid w:val="00F60808"/>
    <w:rsid w:val="00F619F1"/>
    <w:rsid w:val="00F61A7E"/>
    <w:rsid w:val="00F61B5C"/>
    <w:rsid w:val="00F61B70"/>
    <w:rsid w:val="00F61CF8"/>
    <w:rsid w:val="00F62F2D"/>
    <w:rsid w:val="00F63C97"/>
    <w:rsid w:val="00F63EB8"/>
    <w:rsid w:val="00F64305"/>
    <w:rsid w:val="00F64D95"/>
    <w:rsid w:val="00F650E6"/>
    <w:rsid w:val="00F65151"/>
    <w:rsid w:val="00F65B2F"/>
    <w:rsid w:val="00F65E26"/>
    <w:rsid w:val="00F65EE7"/>
    <w:rsid w:val="00F65F41"/>
    <w:rsid w:val="00F65F83"/>
    <w:rsid w:val="00F66401"/>
    <w:rsid w:val="00F66521"/>
    <w:rsid w:val="00F66783"/>
    <w:rsid w:val="00F66C50"/>
    <w:rsid w:val="00F66D2A"/>
    <w:rsid w:val="00F672DA"/>
    <w:rsid w:val="00F67594"/>
    <w:rsid w:val="00F6790D"/>
    <w:rsid w:val="00F67981"/>
    <w:rsid w:val="00F679C1"/>
    <w:rsid w:val="00F67CAB"/>
    <w:rsid w:val="00F67ED0"/>
    <w:rsid w:val="00F7054C"/>
    <w:rsid w:val="00F70553"/>
    <w:rsid w:val="00F70687"/>
    <w:rsid w:val="00F706DC"/>
    <w:rsid w:val="00F707AC"/>
    <w:rsid w:val="00F70C98"/>
    <w:rsid w:val="00F710F2"/>
    <w:rsid w:val="00F7147B"/>
    <w:rsid w:val="00F720CF"/>
    <w:rsid w:val="00F7229A"/>
    <w:rsid w:val="00F72426"/>
    <w:rsid w:val="00F7280F"/>
    <w:rsid w:val="00F728B1"/>
    <w:rsid w:val="00F731F0"/>
    <w:rsid w:val="00F73345"/>
    <w:rsid w:val="00F737C2"/>
    <w:rsid w:val="00F744D2"/>
    <w:rsid w:val="00F75A40"/>
    <w:rsid w:val="00F767F1"/>
    <w:rsid w:val="00F768CB"/>
    <w:rsid w:val="00F76C57"/>
    <w:rsid w:val="00F76F3F"/>
    <w:rsid w:val="00F7712D"/>
    <w:rsid w:val="00F77ABA"/>
    <w:rsid w:val="00F8103B"/>
    <w:rsid w:val="00F81ED9"/>
    <w:rsid w:val="00F81F77"/>
    <w:rsid w:val="00F824CA"/>
    <w:rsid w:val="00F82635"/>
    <w:rsid w:val="00F8281E"/>
    <w:rsid w:val="00F82B7A"/>
    <w:rsid w:val="00F8359E"/>
    <w:rsid w:val="00F836FA"/>
    <w:rsid w:val="00F83BA3"/>
    <w:rsid w:val="00F83DC3"/>
    <w:rsid w:val="00F8467E"/>
    <w:rsid w:val="00F85506"/>
    <w:rsid w:val="00F86430"/>
    <w:rsid w:val="00F8643D"/>
    <w:rsid w:val="00F86625"/>
    <w:rsid w:val="00F86A80"/>
    <w:rsid w:val="00F86B40"/>
    <w:rsid w:val="00F86BCD"/>
    <w:rsid w:val="00F9048A"/>
    <w:rsid w:val="00F90592"/>
    <w:rsid w:val="00F91DF3"/>
    <w:rsid w:val="00F9214C"/>
    <w:rsid w:val="00F92255"/>
    <w:rsid w:val="00F92E9D"/>
    <w:rsid w:val="00F92F3C"/>
    <w:rsid w:val="00F93396"/>
    <w:rsid w:val="00F9341A"/>
    <w:rsid w:val="00F936EE"/>
    <w:rsid w:val="00F93941"/>
    <w:rsid w:val="00F9497B"/>
    <w:rsid w:val="00F94C76"/>
    <w:rsid w:val="00F951CC"/>
    <w:rsid w:val="00F95AEE"/>
    <w:rsid w:val="00F95D00"/>
    <w:rsid w:val="00F966A1"/>
    <w:rsid w:val="00F9691E"/>
    <w:rsid w:val="00F96D04"/>
    <w:rsid w:val="00FA005D"/>
    <w:rsid w:val="00FA136A"/>
    <w:rsid w:val="00FA14F8"/>
    <w:rsid w:val="00FA2402"/>
    <w:rsid w:val="00FA2C96"/>
    <w:rsid w:val="00FA334C"/>
    <w:rsid w:val="00FA368F"/>
    <w:rsid w:val="00FA3864"/>
    <w:rsid w:val="00FA3BA5"/>
    <w:rsid w:val="00FA412F"/>
    <w:rsid w:val="00FA45A4"/>
    <w:rsid w:val="00FA46C8"/>
    <w:rsid w:val="00FA4BF7"/>
    <w:rsid w:val="00FA4E5C"/>
    <w:rsid w:val="00FA52B7"/>
    <w:rsid w:val="00FA545A"/>
    <w:rsid w:val="00FA58E7"/>
    <w:rsid w:val="00FA59B0"/>
    <w:rsid w:val="00FA5B9A"/>
    <w:rsid w:val="00FA67AB"/>
    <w:rsid w:val="00FA67EB"/>
    <w:rsid w:val="00FA6AC9"/>
    <w:rsid w:val="00FA74A3"/>
    <w:rsid w:val="00FA761D"/>
    <w:rsid w:val="00FA7AFD"/>
    <w:rsid w:val="00FB02C0"/>
    <w:rsid w:val="00FB0CB6"/>
    <w:rsid w:val="00FB0EDD"/>
    <w:rsid w:val="00FB20AF"/>
    <w:rsid w:val="00FB2924"/>
    <w:rsid w:val="00FB2D58"/>
    <w:rsid w:val="00FB2E1B"/>
    <w:rsid w:val="00FB311D"/>
    <w:rsid w:val="00FB3390"/>
    <w:rsid w:val="00FB3636"/>
    <w:rsid w:val="00FB39AB"/>
    <w:rsid w:val="00FB4ADF"/>
    <w:rsid w:val="00FB4D05"/>
    <w:rsid w:val="00FB5777"/>
    <w:rsid w:val="00FB5EB5"/>
    <w:rsid w:val="00FB64D0"/>
    <w:rsid w:val="00FB6661"/>
    <w:rsid w:val="00FB6694"/>
    <w:rsid w:val="00FB6D10"/>
    <w:rsid w:val="00FB6E5B"/>
    <w:rsid w:val="00FB6EDD"/>
    <w:rsid w:val="00FC065F"/>
    <w:rsid w:val="00FC0742"/>
    <w:rsid w:val="00FC080F"/>
    <w:rsid w:val="00FC0841"/>
    <w:rsid w:val="00FC09DD"/>
    <w:rsid w:val="00FC1075"/>
    <w:rsid w:val="00FC118B"/>
    <w:rsid w:val="00FC1FDD"/>
    <w:rsid w:val="00FC2286"/>
    <w:rsid w:val="00FC2296"/>
    <w:rsid w:val="00FC28B8"/>
    <w:rsid w:val="00FC28FF"/>
    <w:rsid w:val="00FC294F"/>
    <w:rsid w:val="00FC2B68"/>
    <w:rsid w:val="00FC2DCF"/>
    <w:rsid w:val="00FC31B9"/>
    <w:rsid w:val="00FC3293"/>
    <w:rsid w:val="00FC3B3A"/>
    <w:rsid w:val="00FC4E01"/>
    <w:rsid w:val="00FC51A7"/>
    <w:rsid w:val="00FC5311"/>
    <w:rsid w:val="00FC58E3"/>
    <w:rsid w:val="00FC5D72"/>
    <w:rsid w:val="00FC620E"/>
    <w:rsid w:val="00FC6608"/>
    <w:rsid w:val="00FC688F"/>
    <w:rsid w:val="00FC6F56"/>
    <w:rsid w:val="00FC782A"/>
    <w:rsid w:val="00FC7920"/>
    <w:rsid w:val="00FC7ADC"/>
    <w:rsid w:val="00FD00D6"/>
    <w:rsid w:val="00FD0709"/>
    <w:rsid w:val="00FD092E"/>
    <w:rsid w:val="00FD0B58"/>
    <w:rsid w:val="00FD0C4C"/>
    <w:rsid w:val="00FD1016"/>
    <w:rsid w:val="00FD159A"/>
    <w:rsid w:val="00FD1AEA"/>
    <w:rsid w:val="00FD1C34"/>
    <w:rsid w:val="00FD1DCF"/>
    <w:rsid w:val="00FD225D"/>
    <w:rsid w:val="00FD265C"/>
    <w:rsid w:val="00FD270A"/>
    <w:rsid w:val="00FD2A5B"/>
    <w:rsid w:val="00FD3146"/>
    <w:rsid w:val="00FD3D71"/>
    <w:rsid w:val="00FD40FF"/>
    <w:rsid w:val="00FD41A6"/>
    <w:rsid w:val="00FD4D7D"/>
    <w:rsid w:val="00FD55D4"/>
    <w:rsid w:val="00FD5FBE"/>
    <w:rsid w:val="00FD6269"/>
    <w:rsid w:val="00FD6AA2"/>
    <w:rsid w:val="00FD6DAC"/>
    <w:rsid w:val="00FD725A"/>
    <w:rsid w:val="00FE0177"/>
    <w:rsid w:val="00FE0506"/>
    <w:rsid w:val="00FE10BD"/>
    <w:rsid w:val="00FE16BD"/>
    <w:rsid w:val="00FE17BF"/>
    <w:rsid w:val="00FE249E"/>
    <w:rsid w:val="00FE38DC"/>
    <w:rsid w:val="00FE3BF8"/>
    <w:rsid w:val="00FE48B8"/>
    <w:rsid w:val="00FE5110"/>
    <w:rsid w:val="00FE51C5"/>
    <w:rsid w:val="00FE5AC0"/>
    <w:rsid w:val="00FE63F0"/>
    <w:rsid w:val="00FE6DA8"/>
    <w:rsid w:val="00FE6EB2"/>
    <w:rsid w:val="00FE6EF7"/>
    <w:rsid w:val="00FE709A"/>
    <w:rsid w:val="00FE7689"/>
    <w:rsid w:val="00FE7948"/>
    <w:rsid w:val="00FE7A3C"/>
    <w:rsid w:val="00FE7D91"/>
    <w:rsid w:val="00FF0831"/>
    <w:rsid w:val="00FF0D51"/>
    <w:rsid w:val="00FF0D61"/>
    <w:rsid w:val="00FF1E1C"/>
    <w:rsid w:val="00FF1E71"/>
    <w:rsid w:val="00FF1FB9"/>
    <w:rsid w:val="00FF292D"/>
    <w:rsid w:val="00FF2D63"/>
    <w:rsid w:val="00FF3293"/>
    <w:rsid w:val="00FF44C6"/>
    <w:rsid w:val="00FF45AC"/>
    <w:rsid w:val="00FF45E2"/>
    <w:rsid w:val="00FF4F78"/>
    <w:rsid w:val="00FF5034"/>
    <w:rsid w:val="00FF5216"/>
    <w:rsid w:val="00FF568A"/>
    <w:rsid w:val="00FF5984"/>
    <w:rsid w:val="00FF5CDB"/>
    <w:rsid w:val="00FF5E59"/>
    <w:rsid w:val="00FF658E"/>
    <w:rsid w:val="00FF6883"/>
    <w:rsid w:val="00FF7651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E8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723B9"/>
    <w:pPr>
      <w:ind w:left="720"/>
      <w:contextualSpacing/>
    </w:pPr>
  </w:style>
  <w:style w:type="paragraph" w:styleId="NormalWeb">
    <w:name w:val="Normal (Web)"/>
    <w:basedOn w:val="Normal"/>
    <w:uiPriority w:val="99"/>
    <w:rsid w:val="00C7589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15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5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5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1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5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15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5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5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84</Words>
  <Characters>499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Prodej slepiček</dc:title>
  <dc:subject/>
  <dc:creator>Marie</dc:creator>
  <cp:keywords/>
  <dc:description/>
  <cp:lastModifiedBy>Uzivatel</cp:lastModifiedBy>
  <cp:revision>2</cp:revision>
  <dcterms:created xsi:type="dcterms:W3CDTF">2017-05-05T07:11:00Z</dcterms:created>
  <dcterms:modified xsi:type="dcterms:W3CDTF">2017-05-05T07:11:00Z</dcterms:modified>
</cp:coreProperties>
</file>